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2E4BB" w14:textId="77777777" w:rsidR="00FC3C7C" w:rsidRPr="00817923" w:rsidRDefault="00FC3C7C" w:rsidP="00FC3C7C">
      <w:pPr>
        <w:jc w:val="center"/>
        <w:rPr>
          <w:rFonts w:asciiTheme="minorHAnsi" w:hAnsiTheme="minorHAnsi" w:cstheme="minorHAnsi"/>
          <w:b/>
        </w:rPr>
      </w:pPr>
      <w:r w:rsidRPr="00817923">
        <w:rPr>
          <w:rFonts w:asciiTheme="minorHAnsi" w:hAnsiTheme="minorHAnsi" w:cstheme="minorHAnsi"/>
          <w:b/>
        </w:rPr>
        <w:t>Tillsonburg Ringette Association</w:t>
      </w:r>
    </w:p>
    <w:p w14:paraId="4C1D89BA" w14:textId="50B40830" w:rsidR="00FC3C7C" w:rsidRPr="00817923" w:rsidRDefault="00FC3C7C" w:rsidP="00FC3C7C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ANNUAL </w:t>
      </w:r>
      <w:r w:rsidRPr="00817923">
        <w:rPr>
          <w:rFonts w:asciiTheme="minorHAnsi" w:hAnsiTheme="minorHAnsi" w:cstheme="minorHAnsi"/>
          <w:b/>
        </w:rPr>
        <w:t xml:space="preserve">General Meeting </w:t>
      </w:r>
      <w:r>
        <w:rPr>
          <w:rFonts w:asciiTheme="minorHAnsi" w:hAnsiTheme="minorHAnsi" w:cstheme="minorHAnsi"/>
          <w:b/>
        </w:rPr>
        <w:t xml:space="preserve">(AGM) </w:t>
      </w:r>
      <w:r w:rsidR="00D768A1">
        <w:rPr>
          <w:rFonts w:asciiTheme="minorHAnsi" w:hAnsiTheme="minorHAnsi" w:cstheme="minorHAnsi"/>
          <w:b/>
        </w:rPr>
        <w:t>Minutes</w:t>
      </w:r>
    </w:p>
    <w:p w14:paraId="6411DDFB" w14:textId="035C35C7" w:rsidR="00F7220A" w:rsidRPr="00817923" w:rsidRDefault="00121FEA" w:rsidP="0081792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17923">
        <w:rPr>
          <w:rFonts w:asciiTheme="minorHAnsi" w:hAnsiTheme="minorHAnsi" w:cstheme="minorHAnsi"/>
          <w:b/>
          <w:sz w:val="22"/>
          <w:szCs w:val="22"/>
        </w:rPr>
        <w:t xml:space="preserve">Date: </w:t>
      </w:r>
      <w:r w:rsidR="009970FB">
        <w:rPr>
          <w:rFonts w:asciiTheme="minorHAnsi" w:hAnsiTheme="minorHAnsi" w:cstheme="minorHAnsi"/>
          <w:b/>
          <w:sz w:val="22"/>
          <w:szCs w:val="22"/>
        </w:rPr>
        <w:t xml:space="preserve">July 14, 2020 </w:t>
      </w:r>
      <w:r w:rsidR="005935CF">
        <w:rPr>
          <w:rFonts w:asciiTheme="minorHAnsi" w:hAnsiTheme="minorHAnsi" w:cstheme="minorHAnsi"/>
          <w:b/>
          <w:sz w:val="22"/>
          <w:szCs w:val="22"/>
        </w:rPr>
        <w:t>7</w:t>
      </w:r>
      <w:r w:rsidR="005D26D7" w:rsidRPr="00817923">
        <w:rPr>
          <w:rFonts w:asciiTheme="minorHAnsi" w:hAnsiTheme="minorHAnsi" w:cstheme="minorHAnsi"/>
          <w:b/>
          <w:sz w:val="22"/>
          <w:szCs w:val="22"/>
        </w:rPr>
        <w:t>p</w:t>
      </w:r>
      <w:r w:rsidR="00E73280" w:rsidRPr="00817923">
        <w:rPr>
          <w:rFonts w:asciiTheme="minorHAnsi" w:hAnsiTheme="minorHAnsi" w:cstheme="minorHAnsi"/>
          <w:b/>
          <w:sz w:val="22"/>
          <w:szCs w:val="22"/>
        </w:rPr>
        <w:t>m</w:t>
      </w:r>
      <w:r w:rsidR="00F7220A" w:rsidRPr="00817923">
        <w:rPr>
          <w:rFonts w:asciiTheme="minorHAnsi" w:hAnsiTheme="minorHAnsi" w:cstheme="minorHAnsi"/>
          <w:b/>
          <w:sz w:val="22"/>
          <w:szCs w:val="22"/>
        </w:rPr>
        <w:t xml:space="preserve"> – </w:t>
      </w:r>
      <w:r w:rsidR="00D768A1">
        <w:rPr>
          <w:rFonts w:asciiTheme="minorHAnsi" w:hAnsiTheme="minorHAnsi" w:cstheme="minorHAnsi"/>
          <w:b/>
          <w:sz w:val="22"/>
          <w:szCs w:val="22"/>
        </w:rPr>
        <w:t>7:30</w:t>
      </w:r>
      <w:r w:rsidR="00E73280" w:rsidRPr="00817923">
        <w:rPr>
          <w:rFonts w:asciiTheme="minorHAnsi" w:hAnsiTheme="minorHAnsi" w:cstheme="minorHAnsi"/>
          <w:b/>
          <w:sz w:val="22"/>
          <w:szCs w:val="22"/>
        </w:rPr>
        <w:t>pm</w:t>
      </w:r>
    </w:p>
    <w:p w14:paraId="1C7DCFFC" w14:textId="193884AA" w:rsidR="00634EE4" w:rsidRDefault="00121FEA" w:rsidP="0081792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17923">
        <w:rPr>
          <w:rFonts w:asciiTheme="minorHAnsi" w:hAnsiTheme="minorHAnsi" w:cstheme="minorHAnsi"/>
          <w:b/>
          <w:sz w:val="22"/>
          <w:szCs w:val="22"/>
        </w:rPr>
        <w:t>Location:</w:t>
      </w:r>
      <w:r w:rsidR="009756A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970FB">
        <w:rPr>
          <w:rFonts w:asciiTheme="minorHAnsi" w:hAnsiTheme="minorHAnsi" w:cstheme="minorHAnsi"/>
          <w:b/>
          <w:sz w:val="22"/>
          <w:szCs w:val="22"/>
        </w:rPr>
        <w:t>Virtual Zoom</w:t>
      </w:r>
    </w:p>
    <w:p w14:paraId="43FF590B" w14:textId="77777777" w:rsidR="00817923" w:rsidRPr="00817923" w:rsidRDefault="00817923" w:rsidP="00817923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1A0BC4F" w14:textId="53702401" w:rsidR="005D26D7" w:rsidRDefault="0031224E" w:rsidP="00817923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en-CA"/>
        </w:rPr>
        <w:t>Member</w:t>
      </w:r>
      <w:r w:rsidRPr="00FC3C7C">
        <w:rPr>
          <w:rFonts w:asciiTheme="minorHAnsi" w:hAnsiTheme="minorHAnsi" w:cstheme="minorHAnsi"/>
          <w:sz w:val="22"/>
          <w:szCs w:val="22"/>
          <w:lang w:val="en-CA"/>
        </w:rPr>
        <w:t>s</w:t>
      </w:r>
      <w:r w:rsidR="00621BB5" w:rsidRPr="00FC3C7C">
        <w:rPr>
          <w:rFonts w:asciiTheme="minorHAnsi" w:hAnsiTheme="minorHAnsi" w:cstheme="minorHAnsi"/>
          <w:sz w:val="22"/>
          <w:szCs w:val="22"/>
          <w:lang w:val="en-CA"/>
        </w:rPr>
        <w:t xml:space="preserve">: </w:t>
      </w:r>
      <w:r w:rsidR="008C7DA4" w:rsidRPr="00FC3C7C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 xml:space="preserve">Tim Hurley, April Mullen, Tina </w:t>
      </w:r>
      <w:proofErr w:type="spellStart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>Deleye</w:t>
      </w:r>
      <w:proofErr w:type="spellEnd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 xml:space="preserve">, </w:t>
      </w:r>
      <w:r w:rsidR="009970FB" w:rsidRPr="00F25E14">
        <w:rPr>
          <w:rFonts w:asciiTheme="minorHAnsi" w:hAnsiTheme="minorHAnsi" w:cstheme="minorHAnsi"/>
          <w:sz w:val="22"/>
          <w:szCs w:val="22"/>
        </w:rPr>
        <w:t>Cheyne Sarafinchin</w:t>
      </w:r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>, Jenny Ratter</w:t>
      </w:r>
      <w:r w:rsidR="009970FB" w:rsidRPr="00F25E14">
        <w:rPr>
          <w:rFonts w:asciiTheme="minorHAnsi" w:hAnsiTheme="minorHAnsi" w:cstheme="minorHAnsi"/>
          <w:b/>
          <w:sz w:val="22"/>
          <w:szCs w:val="22"/>
          <w:lang w:val="en-CA"/>
        </w:rPr>
        <w:t>,</w:t>
      </w:r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 xml:space="preserve"> Jeremy Anderson, </w:t>
      </w:r>
      <w:proofErr w:type="spellStart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>Jackalynn</w:t>
      </w:r>
      <w:proofErr w:type="spellEnd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 xml:space="preserve"> Westman, Kristen </w:t>
      </w:r>
      <w:proofErr w:type="spellStart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>Cadotte</w:t>
      </w:r>
      <w:proofErr w:type="spellEnd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 xml:space="preserve">, Jason Routley, Nikki Vezina, Sheri </w:t>
      </w:r>
      <w:proofErr w:type="spellStart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>Rapai</w:t>
      </w:r>
      <w:proofErr w:type="spellEnd"/>
      <w:r w:rsidR="009970FB" w:rsidRPr="00F25E14">
        <w:rPr>
          <w:rFonts w:asciiTheme="minorHAnsi" w:hAnsiTheme="minorHAnsi" w:cstheme="minorHAnsi"/>
          <w:sz w:val="22"/>
          <w:szCs w:val="22"/>
          <w:lang w:val="en-CA"/>
        </w:rPr>
        <w:t>,</w:t>
      </w:r>
      <w:r w:rsidR="009970FB" w:rsidRPr="00B30E4E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</w:p>
    <w:p w14:paraId="65931EB4" w14:textId="1DEA3E24" w:rsidR="0030599B" w:rsidRDefault="006413FD" w:rsidP="00817923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Regrets:</w:t>
      </w:r>
      <w:r w:rsidRPr="006413FD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F25E14">
        <w:rPr>
          <w:rFonts w:asciiTheme="minorHAnsi" w:hAnsiTheme="minorHAnsi" w:cstheme="minorHAnsi"/>
          <w:sz w:val="22"/>
          <w:szCs w:val="22"/>
          <w:lang w:val="en-CA"/>
        </w:rPr>
        <w:t xml:space="preserve">Rina </w:t>
      </w:r>
      <w:proofErr w:type="spellStart"/>
      <w:r w:rsidR="00F25E14">
        <w:rPr>
          <w:rFonts w:asciiTheme="minorHAnsi" w:hAnsiTheme="minorHAnsi" w:cstheme="minorHAnsi"/>
          <w:sz w:val="22"/>
          <w:szCs w:val="22"/>
          <w:lang w:val="en-CA"/>
        </w:rPr>
        <w:t>Vanham</w:t>
      </w:r>
      <w:proofErr w:type="spellEnd"/>
      <w:r w:rsidR="00F25E14">
        <w:rPr>
          <w:rFonts w:asciiTheme="minorHAnsi" w:hAnsiTheme="minorHAnsi" w:cstheme="minorHAnsi"/>
          <w:sz w:val="22"/>
          <w:szCs w:val="22"/>
          <w:lang w:val="en-CA"/>
        </w:rPr>
        <w:t>, Melanie Kennedy</w:t>
      </w:r>
    </w:p>
    <w:p w14:paraId="5A9FF20D" w14:textId="7541078C" w:rsidR="00E2475C" w:rsidRDefault="00E2475C" w:rsidP="00817923">
      <w:pPr>
        <w:tabs>
          <w:tab w:val="left" w:pos="1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Guests: </w:t>
      </w:r>
      <w:r w:rsidRPr="00F25E14">
        <w:rPr>
          <w:rFonts w:asciiTheme="minorHAnsi" w:hAnsiTheme="minorHAnsi" w:cstheme="minorHAnsi"/>
          <w:sz w:val="22"/>
          <w:szCs w:val="22"/>
        </w:rPr>
        <w:t>Chris Sharpe</w:t>
      </w:r>
      <w:r>
        <w:rPr>
          <w:rFonts w:asciiTheme="minorHAnsi" w:hAnsiTheme="minorHAnsi" w:cstheme="minorHAnsi"/>
          <w:sz w:val="22"/>
          <w:szCs w:val="22"/>
        </w:rPr>
        <w:t xml:space="preserve"> (WRRA), </w:t>
      </w:r>
      <w:r w:rsidR="00112754">
        <w:rPr>
          <w:rFonts w:asciiTheme="minorHAnsi" w:hAnsiTheme="minorHAnsi" w:cstheme="minorHAnsi"/>
          <w:sz w:val="22"/>
          <w:szCs w:val="22"/>
        </w:rPr>
        <w:t xml:space="preserve">Dave Westman, Anastasia Hurley, Julia </w:t>
      </w:r>
      <w:proofErr w:type="spellStart"/>
      <w:r w:rsidR="00112754">
        <w:rPr>
          <w:rFonts w:asciiTheme="minorHAnsi" w:hAnsiTheme="minorHAnsi" w:cstheme="minorHAnsi"/>
          <w:sz w:val="22"/>
          <w:szCs w:val="22"/>
        </w:rPr>
        <w:t>Routley</w:t>
      </w:r>
      <w:proofErr w:type="spellEnd"/>
      <w:r w:rsidR="00112754">
        <w:rPr>
          <w:rFonts w:asciiTheme="minorHAnsi" w:hAnsiTheme="minorHAnsi" w:cstheme="minorHAnsi"/>
          <w:sz w:val="22"/>
          <w:szCs w:val="22"/>
        </w:rPr>
        <w:t xml:space="preserve">, Alycia Stier, Scott Heath, Lisa and Norm Harper, Vanessa Alton, Will </w:t>
      </w:r>
      <w:proofErr w:type="spellStart"/>
      <w:r w:rsidR="00112754">
        <w:rPr>
          <w:rFonts w:asciiTheme="minorHAnsi" w:hAnsiTheme="minorHAnsi" w:cstheme="minorHAnsi"/>
          <w:sz w:val="22"/>
          <w:szCs w:val="22"/>
        </w:rPr>
        <w:t>Rapai</w:t>
      </w:r>
      <w:proofErr w:type="spellEnd"/>
      <w:r w:rsidR="0090325D">
        <w:rPr>
          <w:rFonts w:asciiTheme="minorHAnsi" w:hAnsiTheme="minorHAnsi" w:cstheme="minorHAnsi"/>
          <w:sz w:val="22"/>
          <w:szCs w:val="22"/>
        </w:rPr>
        <w:t>, Darwin Kent</w:t>
      </w:r>
    </w:p>
    <w:p w14:paraId="580DC957" w14:textId="059CB05D" w:rsidR="0030599B" w:rsidRPr="006F453F" w:rsidRDefault="0030599B" w:rsidP="00732D08">
      <w:pPr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TableGrid"/>
        <w:tblW w:w="13394" w:type="dxa"/>
        <w:tblLook w:val="04A0" w:firstRow="1" w:lastRow="0" w:firstColumn="1" w:lastColumn="0" w:noHBand="0" w:noVBand="1"/>
      </w:tblPr>
      <w:tblGrid>
        <w:gridCol w:w="648"/>
        <w:gridCol w:w="2250"/>
        <w:gridCol w:w="7380"/>
        <w:gridCol w:w="3116"/>
      </w:tblGrid>
      <w:tr w:rsidR="00F73F93" w:rsidRPr="00817923" w14:paraId="3486CB23" w14:textId="77777777" w:rsidTr="00674CF8">
        <w:trPr>
          <w:tblHeader/>
        </w:trPr>
        <w:tc>
          <w:tcPr>
            <w:tcW w:w="2898" w:type="dxa"/>
            <w:gridSpan w:val="2"/>
            <w:shd w:val="clear" w:color="auto" w:fill="B8CCE4" w:themeFill="accent1" w:themeFillTint="66"/>
          </w:tcPr>
          <w:p w14:paraId="5DF4CDA1" w14:textId="6D014C9A" w:rsidR="008538C4" w:rsidRPr="00817923" w:rsidRDefault="003A0284" w:rsidP="0081792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1792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538C4" w:rsidRPr="00817923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7380" w:type="dxa"/>
            <w:shd w:val="clear" w:color="auto" w:fill="B8CCE4" w:themeFill="accent1" w:themeFillTint="66"/>
          </w:tcPr>
          <w:p w14:paraId="138189BC" w14:textId="77777777" w:rsidR="008538C4" w:rsidRPr="00817923" w:rsidRDefault="008538C4" w:rsidP="0081792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17923">
              <w:rPr>
                <w:rFonts w:asciiTheme="minorHAnsi" w:hAnsiTheme="minorHAnsi" w:cstheme="minorHAnsi"/>
                <w:b/>
                <w:sz w:val="22"/>
                <w:szCs w:val="22"/>
              </w:rPr>
              <w:t>Discussion</w:t>
            </w:r>
          </w:p>
        </w:tc>
        <w:tc>
          <w:tcPr>
            <w:tcW w:w="3116" w:type="dxa"/>
            <w:tcBorders>
              <w:right w:val="single" w:sz="4" w:space="0" w:color="auto"/>
            </w:tcBorders>
            <w:shd w:val="clear" w:color="auto" w:fill="B8CCE4" w:themeFill="accent1" w:themeFillTint="66"/>
          </w:tcPr>
          <w:p w14:paraId="6B8DA884" w14:textId="0731BB37" w:rsidR="008538C4" w:rsidRPr="00817923" w:rsidRDefault="008538C4" w:rsidP="0081792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17923">
              <w:rPr>
                <w:rFonts w:asciiTheme="minorHAnsi" w:hAnsiTheme="minorHAnsi" w:cstheme="minorHAnsi"/>
                <w:b/>
                <w:sz w:val="22"/>
                <w:szCs w:val="22"/>
              </w:rPr>
              <w:t>Action/By Who/By When</w:t>
            </w:r>
          </w:p>
        </w:tc>
      </w:tr>
      <w:tr w:rsidR="00BB1B24" w:rsidRPr="00817923" w14:paraId="10C8C087" w14:textId="77777777" w:rsidTr="00674CF8">
        <w:tc>
          <w:tcPr>
            <w:tcW w:w="648" w:type="dxa"/>
          </w:tcPr>
          <w:p w14:paraId="162E8576" w14:textId="103089B3" w:rsidR="00BB1B24" w:rsidRPr="00F25E14" w:rsidRDefault="00BB1B24" w:rsidP="009B07A5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2250" w:type="dxa"/>
          </w:tcPr>
          <w:p w14:paraId="11C2CC86" w14:textId="4BD04BC4" w:rsidR="00BB1B24" w:rsidRPr="00F25E14" w:rsidRDefault="00181665" w:rsidP="00F67100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Roll Call</w:t>
            </w:r>
          </w:p>
        </w:tc>
        <w:tc>
          <w:tcPr>
            <w:tcW w:w="7380" w:type="dxa"/>
          </w:tcPr>
          <w:p w14:paraId="0CF40025" w14:textId="77777777" w:rsidR="00BB1B24" w:rsidRPr="00F25E14" w:rsidRDefault="00BB1B24" w:rsidP="00BB1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Head count</w:t>
            </w:r>
          </w:p>
          <w:p w14:paraId="5A1A4E8C" w14:textId="70721869" w:rsidR="00BB1B24" w:rsidRPr="00F25E14" w:rsidRDefault="00A77B75" w:rsidP="00BB1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13:  </w:t>
            </w:r>
            <w:r w:rsidR="00BB1B24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Exec: 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(President is </w:t>
            </w:r>
            <w:r w:rsidR="00BB1B24" w:rsidRPr="00F25E14">
              <w:rPr>
                <w:rFonts w:asciiTheme="minorHAnsi" w:hAnsiTheme="minorHAnsi" w:cstheme="minorHAnsi"/>
                <w:sz w:val="22"/>
                <w:szCs w:val="22"/>
              </w:rPr>
              <w:t>non-voting role)</w:t>
            </w:r>
          </w:p>
          <w:p w14:paraId="6D7DED52" w14:textId="31075B57" w:rsidR="00BB1B24" w:rsidRPr="00F25E14" w:rsidRDefault="00223465" w:rsidP="00BB1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t>1</w:t>
            </w:r>
            <w:r w:rsidR="00A77B75" w:rsidRPr="00F25E14">
              <w:rPr>
                <w:rFonts w:asciiTheme="minorHAnsi" w:hAnsiTheme="minorHAnsi" w:cstheme="minorHAnsi"/>
                <w:sz w:val="22"/>
                <w:szCs w:val="22"/>
              </w:rPr>
              <w:t>:  TRA Members &amp; Guests</w:t>
            </w:r>
          </w:p>
          <w:p w14:paraId="792CDD2F" w14:textId="020C9863" w:rsidR="00340DE4" w:rsidRPr="00F25E14" w:rsidRDefault="00223465" w:rsidP="003E7422">
            <w:pPr>
              <w:tabs>
                <w:tab w:val="left" w:pos="262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="00A77B75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:  </w:t>
            </w:r>
            <w:r w:rsidR="00BB1B24" w:rsidRPr="00F25E14">
              <w:rPr>
                <w:rFonts w:asciiTheme="minorHAnsi" w:hAnsiTheme="minorHAnsi" w:cstheme="minorHAnsi"/>
                <w:sz w:val="22"/>
                <w:szCs w:val="22"/>
              </w:rPr>
              <w:t>Total eligible to vote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492E503B" w14:textId="77777777" w:rsidR="00BB1B24" w:rsidRPr="00817923" w:rsidRDefault="00BB1B24" w:rsidP="00F671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77B75" w:rsidRPr="00817923" w14:paraId="081FB53F" w14:textId="77777777" w:rsidTr="00674CF8">
        <w:tc>
          <w:tcPr>
            <w:tcW w:w="648" w:type="dxa"/>
          </w:tcPr>
          <w:p w14:paraId="20245360" w14:textId="77777777" w:rsidR="00A77B75" w:rsidRPr="00F25E14" w:rsidRDefault="00A77B75" w:rsidP="009B07A5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</w:p>
          <w:p w14:paraId="75E0C886" w14:textId="5EE55CC1" w:rsidR="00A77B75" w:rsidRPr="00F25E14" w:rsidRDefault="00A77B75" w:rsidP="009B07A5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4B79AAE6" w14:textId="35588A86" w:rsidR="00A77B75" w:rsidRPr="00F25E14" w:rsidRDefault="00181665" w:rsidP="00F67100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Previous AGM Minutes</w:t>
            </w:r>
          </w:p>
        </w:tc>
        <w:tc>
          <w:tcPr>
            <w:tcW w:w="7380" w:type="dxa"/>
          </w:tcPr>
          <w:p w14:paraId="7F9C7750" w14:textId="77777777" w:rsidR="00A77B75" w:rsidRPr="00F25E14" w:rsidRDefault="0018166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Adoption of AGM Minutes March 26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, 2019.</w:t>
            </w:r>
          </w:p>
          <w:p w14:paraId="2919A71B" w14:textId="63CF4678" w:rsidR="00181665" w:rsidRPr="00F25E14" w:rsidRDefault="0018166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Motion by:</w:t>
            </w:r>
            <w:r w:rsidR="00853F9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853F93" w:rsidRPr="00F25E14">
              <w:rPr>
                <w:rFonts w:asciiTheme="minorHAnsi" w:hAnsiTheme="minorHAnsi" w:cstheme="minorHAnsi"/>
                <w:sz w:val="22"/>
                <w:szCs w:val="22"/>
              </w:rPr>
              <w:t>Jackalynn</w:t>
            </w:r>
            <w:proofErr w:type="spellEnd"/>
            <w:r w:rsidR="00853F9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Westman</w:t>
            </w:r>
          </w:p>
          <w:p w14:paraId="3388EFC3" w14:textId="42919286" w:rsidR="00181665" w:rsidRPr="00F25E14" w:rsidRDefault="0018166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Second by:</w:t>
            </w:r>
            <w:r w:rsidR="00853F9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Will </w:t>
            </w:r>
            <w:proofErr w:type="spellStart"/>
            <w:r w:rsidR="00853F93" w:rsidRPr="00F25E14">
              <w:rPr>
                <w:rFonts w:asciiTheme="minorHAnsi" w:hAnsiTheme="minorHAnsi" w:cstheme="minorHAnsi"/>
                <w:sz w:val="22"/>
                <w:szCs w:val="22"/>
              </w:rPr>
              <w:t>Rapai</w:t>
            </w:r>
            <w:proofErr w:type="spellEnd"/>
          </w:p>
          <w:p w14:paraId="03BF0069" w14:textId="6F252A66" w:rsidR="00181665" w:rsidRPr="00F25E14" w:rsidRDefault="0018166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Pass/Defeat:</w:t>
            </w:r>
            <w:r w:rsidR="00853F9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Passed</w:t>
            </w:r>
          </w:p>
          <w:p w14:paraId="458ACB45" w14:textId="77777777" w:rsidR="00181665" w:rsidRPr="00F25E14" w:rsidRDefault="0018166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9E1AE4" w14:textId="7FD87F7D" w:rsidR="00340DE4" w:rsidRPr="00F25E14" w:rsidRDefault="0018166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Business Arising from 2019 AGM Minutes (Y/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6D7A4E6E" w14:textId="77777777" w:rsidR="00A77B75" w:rsidRPr="00817923" w:rsidRDefault="00A77B75" w:rsidP="00F671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935CF" w:rsidRPr="00817923" w14:paraId="15F8E9DA" w14:textId="77777777" w:rsidTr="00674CF8">
        <w:tc>
          <w:tcPr>
            <w:tcW w:w="648" w:type="dxa"/>
          </w:tcPr>
          <w:p w14:paraId="3D65031F" w14:textId="1E3A06E7" w:rsidR="005935CF" w:rsidRPr="00F25E14" w:rsidRDefault="00C60B1F" w:rsidP="009B07A5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3.0</w:t>
            </w:r>
          </w:p>
        </w:tc>
        <w:tc>
          <w:tcPr>
            <w:tcW w:w="2250" w:type="dxa"/>
          </w:tcPr>
          <w:p w14:paraId="67358444" w14:textId="79120B79" w:rsidR="005935CF" w:rsidRPr="00F25E14" w:rsidRDefault="00A77B75" w:rsidP="00F67100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Proposed </w:t>
            </w:r>
            <w:r w:rsidR="00BB1B24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Constitution 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Amendments</w:t>
            </w:r>
          </w:p>
        </w:tc>
        <w:tc>
          <w:tcPr>
            <w:tcW w:w="7380" w:type="dxa"/>
          </w:tcPr>
          <w:p w14:paraId="0B2013E6" w14:textId="1E0BC349" w:rsidR="005935CF" w:rsidRPr="00F25E14" w:rsidRDefault="00A77B75" w:rsidP="00A471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 Constitutional Amendments Proposed for this AGM.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68A8274F" w14:textId="77777777" w:rsidR="005935CF" w:rsidRPr="00817923" w:rsidRDefault="005935CF" w:rsidP="00F6710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246F" w:rsidRPr="00817923" w14:paraId="152A918E" w14:textId="77777777" w:rsidTr="000D57C6">
        <w:tc>
          <w:tcPr>
            <w:tcW w:w="648" w:type="dxa"/>
          </w:tcPr>
          <w:p w14:paraId="48CB2528" w14:textId="35766422" w:rsidR="0020246F" w:rsidRPr="00F25E14" w:rsidRDefault="0020246F" w:rsidP="000D57C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4.0</w:t>
            </w:r>
          </w:p>
        </w:tc>
        <w:tc>
          <w:tcPr>
            <w:tcW w:w="2250" w:type="dxa"/>
          </w:tcPr>
          <w:p w14:paraId="345D4A7F" w14:textId="77777777" w:rsidR="0020246F" w:rsidRPr="00F25E14" w:rsidRDefault="0020246F" w:rsidP="000D57C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President’s Update</w:t>
            </w:r>
          </w:p>
        </w:tc>
        <w:tc>
          <w:tcPr>
            <w:tcW w:w="7380" w:type="dxa"/>
          </w:tcPr>
          <w:p w14:paraId="79FFB13E" w14:textId="2F9FE91B" w:rsidR="0020246F" w:rsidRPr="00F25E14" w:rsidRDefault="0020246F" w:rsidP="000D57C6">
            <w:pPr>
              <w:pStyle w:val="ListParagraph"/>
              <w:numPr>
                <w:ilvl w:val="0"/>
                <w:numId w:val="30"/>
              </w:numPr>
              <w:tabs>
                <w:tab w:val="right" w:leader="dot" w:pos="9240"/>
              </w:tabs>
              <w:rPr>
                <w:rFonts w:asciiTheme="minorHAnsi" w:hAnsiTheme="minorHAnsi" w:cstheme="minorHAnsi"/>
              </w:rPr>
            </w:pPr>
            <w:r w:rsidRPr="00F25E14">
              <w:rPr>
                <w:rFonts w:asciiTheme="minorHAnsi" w:hAnsiTheme="minorHAnsi" w:cstheme="minorHAnsi"/>
              </w:rPr>
              <w:t>2019/2020 Season in Review</w:t>
            </w:r>
          </w:p>
          <w:p w14:paraId="256B6DCF" w14:textId="77777777" w:rsidR="0020246F" w:rsidRDefault="0020246F" w:rsidP="000D57C6">
            <w:pPr>
              <w:pStyle w:val="ListParagraph"/>
              <w:numPr>
                <w:ilvl w:val="0"/>
                <w:numId w:val="30"/>
              </w:numPr>
              <w:tabs>
                <w:tab w:val="right" w:leader="dot" w:pos="9240"/>
              </w:tabs>
              <w:rPr>
                <w:rFonts w:asciiTheme="minorHAnsi" w:hAnsiTheme="minorHAnsi" w:cstheme="minorHAnsi"/>
              </w:rPr>
            </w:pPr>
            <w:r w:rsidRPr="00F25E14">
              <w:rPr>
                <w:rFonts w:asciiTheme="minorHAnsi" w:hAnsiTheme="minorHAnsi" w:cstheme="minorHAnsi"/>
              </w:rPr>
              <w:t>RO, WRRA, GLRL, WORL, WRRL</w:t>
            </w:r>
          </w:p>
          <w:p w14:paraId="5C17957F" w14:textId="7EAA4C34" w:rsidR="00623623" w:rsidRPr="00F25E14" w:rsidRDefault="00623623" w:rsidP="00623623">
            <w:pPr>
              <w:pStyle w:val="ListParagraph"/>
              <w:tabs>
                <w:tab w:val="right" w:leader="dot" w:pos="924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8" w:dyaOrig="984" w14:anchorId="663A6C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5.15pt;height:49.45pt" o:ole="">
                  <v:imagedata r:id="rId8" o:title=""/>
                </v:shape>
                <o:OLEObject Type="Embed" ProgID="AcroExch.Document.DC" ShapeID="_x0000_i1028" DrawAspect="Icon" ObjectID="_1656266436" r:id="rId9"/>
              </w:objec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0FCF0CCB" w14:textId="689745C9" w:rsidR="0020246F" w:rsidRPr="00817923" w:rsidRDefault="0020246F" w:rsidP="000D57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368F" w:rsidRPr="00817923" w14:paraId="56F5AF76" w14:textId="77777777" w:rsidTr="00A4368F">
        <w:tc>
          <w:tcPr>
            <w:tcW w:w="13394" w:type="dxa"/>
            <w:gridSpan w:val="4"/>
            <w:tcBorders>
              <w:right w:val="single" w:sz="4" w:space="0" w:color="auto"/>
            </w:tcBorders>
            <w:shd w:val="clear" w:color="auto" w:fill="B8CCE4" w:themeFill="accent1" w:themeFillTint="66"/>
          </w:tcPr>
          <w:p w14:paraId="5245B320" w14:textId="7686DDC9" w:rsidR="00A4368F" w:rsidRPr="00F25E14" w:rsidRDefault="00A4368F" w:rsidP="00A4368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Executive Reports</w:t>
            </w:r>
          </w:p>
        </w:tc>
      </w:tr>
      <w:tr w:rsidR="0020246F" w:rsidRPr="00817923" w14:paraId="14FDCAD0" w14:textId="77777777" w:rsidTr="000D57C6">
        <w:tc>
          <w:tcPr>
            <w:tcW w:w="648" w:type="dxa"/>
          </w:tcPr>
          <w:p w14:paraId="1D1EA4D8" w14:textId="173F63A2" w:rsidR="0020246F" w:rsidRPr="00F25E14" w:rsidRDefault="0020246F" w:rsidP="000D57C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5.0</w:t>
            </w:r>
          </w:p>
        </w:tc>
        <w:tc>
          <w:tcPr>
            <w:tcW w:w="2250" w:type="dxa"/>
          </w:tcPr>
          <w:p w14:paraId="3BA6A50C" w14:textId="541C2C3A" w:rsidR="0020246F" w:rsidRPr="00F25E14" w:rsidRDefault="00A4368F" w:rsidP="000D57C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Treasurer</w:t>
            </w:r>
          </w:p>
        </w:tc>
        <w:tc>
          <w:tcPr>
            <w:tcW w:w="7380" w:type="dxa"/>
          </w:tcPr>
          <w:p w14:paraId="2A0726FA" w14:textId="2A141281" w:rsidR="00E6498D" w:rsidRPr="00F25E14" w:rsidRDefault="00E6498D" w:rsidP="00A4368F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object w:dxaOrig="1508" w:dyaOrig="984" w14:anchorId="492A3CD2">
                <v:shape id="_x0000_i1025" type="#_x0000_t75" style="width:75.15pt;height:49.45pt" o:ole="">
                  <v:imagedata r:id="rId10" o:title=""/>
                </v:shape>
                <o:OLEObject Type="Embed" ProgID="AcroExch.Document.DC" ShapeID="_x0000_i1025" DrawAspect="Icon" ObjectID="_1656266437" r:id="rId11"/>
              </w:objec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6F6F1ECE" w14:textId="77777777" w:rsidR="0020246F" w:rsidRPr="00817923" w:rsidRDefault="0020246F" w:rsidP="000D57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368F" w:rsidRPr="00817923" w14:paraId="32940134" w14:textId="77777777" w:rsidTr="000D57C6">
        <w:tc>
          <w:tcPr>
            <w:tcW w:w="648" w:type="dxa"/>
          </w:tcPr>
          <w:p w14:paraId="28AA9063" w14:textId="77777777" w:rsidR="00A4368F" w:rsidRPr="00F25E14" w:rsidRDefault="00A4368F" w:rsidP="000D57C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271DEC3" w14:textId="491A1854" w:rsidR="00A4368F" w:rsidRPr="00F25E14" w:rsidRDefault="00A4368F" w:rsidP="000D57C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Vice President</w:t>
            </w:r>
          </w:p>
        </w:tc>
        <w:tc>
          <w:tcPr>
            <w:tcW w:w="7380" w:type="dxa"/>
          </w:tcPr>
          <w:p w14:paraId="557BAC8A" w14:textId="0821E813" w:rsidR="00E6498D" w:rsidRPr="00F25E14" w:rsidRDefault="00623623" w:rsidP="00A4368F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08" w:dyaOrig="984" w14:anchorId="17D0C2FF">
                <v:shape id="_x0000_i1029" type="#_x0000_t75" style="width:75.15pt;height:49.45pt" o:ole="">
                  <v:imagedata r:id="rId12" o:title=""/>
                </v:shape>
                <o:OLEObject Type="Embed" ProgID="AcroExch.Document.DC" ShapeID="_x0000_i1029" DrawAspect="Icon" ObjectID="_1656266438" r:id="rId13"/>
              </w:objec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049711D6" w14:textId="77777777" w:rsidR="00A4368F" w:rsidRPr="00817923" w:rsidRDefault="00A4368F" w:rsidP="000D57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6DF405BD" w14:textId="77777777" w:rsidTr="000D57C6">
        <w:tc>
          <w:tcPr>
            <w:tcW w:w="648" w:type="dxa"/>
          </w:tcPr>
          <w:p w14:paraId="5AD4373B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1A57B0FF" w14:textId="40E51D01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Coaching &amp; Player Development</w:t>
            </w:r>
          </w:p>
        </w:tc>
        <w:tc>
          <w:tcPr>
            <w:tcW w:w="7380" w:type="dxa"/>
          </w:tcPr>
          <w:p w14:paraId="312DE2F5" w14:textId="0EFBFA93" w:rsidR="00787216" w:rsidRPr="00F25E14" w:rsidRDefault="00C83D5B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08" w:dyaOrig="984" w14:anchorId="73C88DA0">
                <v:shape id="_x0000_i1030" type="#_x0000_t75" style="width:75.15pt;height:49.45pt" o:ole="">
                  <v:imagedata r:id="rId14" o:title=""/>
                </v:shape>
                <o:OLEObject Type="Embed" ProgID="AcroExch.Document.DC" ShapeID="_x0000_i1030" DrawAspect="Icon" ObjectID="_1656266439" r:id="rId15"/>
              </w:objec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48688CF2" w14:textId="77777777" w:rsidR="00787216" w:rsidRPr="00817923" w:rsidRDefault="00787216" w:rsidP="00C83D5B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23888D75" w14:textId="77777777" w:rsidTr="000D57C6">
        <w:tc>
          <w:tcPr>
            <w:tcW w:w="648" w:type="dxa"/>
          </w:tcPr>
          <w:p w14:paraId="57AA0154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001CA0F" w14:textId="5E1D338C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Public Relations</w:t>
            </w:r>
          </w:p>
        </w:tc>
        <w:tc>
          <w:tcPr>
            <w:tcW w:w="7380" w:type="dxa"/>
          </w:tcPr>
          <w:p w14:paraId="4FB1736C" w14:textId="7BC67372" w:rsidR="00787216" w:rsidRPr="00F25E14" w:rsidRDefault="00C83D5B" w:rsidP="00787216">
            <w:pPr>
              <w:pStyle w:val="yiv5337195113p1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1D2228"/>
                <w:sz w:val="22"/>
                <w:szCs w:val="22"/>
              </w:rPr>
            </w:pPr>
            <w:r w:rsidRPr="00C83D5B">
              <w:rPr>
                <w:rStyle w:val="yiv5337195113s1"/>
                <w:rFonts w:asciiTheme="minorHAnsi" w:hAnsiTheme="minorHAnsi" w:cstheme="minorHAnsi"/>
                <w:color w:val="1D2228"/>
                <w:sz w:val="22"/>
                <w:szCs w:val="22"/>
              </w:rPr>
              <w:object w:dxaOrig="1508" w:dyaOrig="984" w14:anchorId="0747CD2F">
                <v:shape id="_x0000_i1031" type="#_x0000_t75" style="width:75.15pt;height:49.45pt" o:ole="">
                  <v:imagedata r:id="rId16" o:title=""/>
                </v:shape>
                <o:OLEObject Type="Embed" ProgID="AcroExch.Document.DC" ShapeID="_x0000_i1031" DrawAspect="Icon" ObjectID="_1656266440" r:id="rId17"/>
              </w:object>
            </w:r>
            <w:r w:rsidR="00787216" w:rsidRPr="00C83D5B">
              <w:rPr>
                <w:rStyle w:val="yiv5337195113s1"/>
                <w:rFonts w:asciiTheme="minorHAnsi" w:hAnsiTheme="minorHAnsi" w:cstheme="minorHAnsi"/>
                <w:color w:val="1D2228"/>
                <w:sz w:val="22"/>
                <w:szCs w:val="22"/>
              </w:rPr>
              <w:t xml:space="preserve"> 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65A5C522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605C4B5E" w14:textId="77777777" w:rsidTr="00674CF8">
        <w:tc>
          <w:tcPr>
            <w:tcW w:w="648" w:type="dxa"/>
          </w:tcPr>
          <w:p w14:paraId="668CD70E" w14:textId="716C1AE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6.0</w:t>
            </w:r>
          </w:p>
        </w:tc>
        <w:tc>
          <w:tcPr>
            <w:tcW w:w="2250" w:type="dxa"/>
          </w:tcPr>
          <w:p w14:paraId="6871D14A" w14:textId="77777777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COVID-19 Update</w:t>
            </w:r>
          </w:p>
          <w:p w14:paraId="73B99151" w14:textId="1513863E" w:rsidR="00787216" w:rsidRPr="00F25E14" w:rsidRDefault="00787216" w:rsidP="00787216">
            <w:pPr>
              <w:pStyle w:val="ListParagraph"/>
              <w:numPr>
                <w:ilvl w:val="0"/>
                <w:numId w:val="31"/>
              </w:numPr>
              <w:tabs>
                <w:tab w:val="right" w:pos="2304"/>
              </w:tabs>
              <w:rPr>
                <w:rFonts w:asciiTheme="minorHAnsi" w:hAnsiTheme="minorHAnsi" w:cstheme="minorHAnsi"/>
                <w:b w:val="0"/>
              </w:rPr>
            </w:pPr>
            <w:r w:rsidRPr="00F25E14">
              <w:rPr>
                <w:rFonts w:asciiTheme="minorHAnsi" w:hAnsiTheme="minorHAnsi" w:cstheme="minorHAnsi"/>
                <w:b w:val="0"/>
              </w:rPr>
              <w:t>RTA vs RTP</w:t>
            </w:r>
          </w:p>
          <w:p w14:paraId="44233231" w14:textId="29B73002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D198998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RTA v RTP Open Discussion w/ Q&amp;A</w:t>
            </w:r>
          </w:p>
          <w:p w14:paraId="01001B2D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1B2670" w14:textId="323B9711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RTA does not include any team play.  Anticipate a larger first half of the season.  No regular ringette </w:t>
            </w:r>
            <w:r w:rsidR="003E7422" w:rsidRPr="00F25E14">
              <w:rPr>
                <w:rFonts w:asciiTheme="minorHAnsi" w:hAnsiTheme="minorHAnsi" w:cstheme="minorHAnsi"/>
                <w:sz w:val="22"/>
                <w:szCs w:val="22"/>
              </w:rPr>
              <w:t>activity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until 25 people are allowed to be on the ice.  Currently it’s only 10.  With phase 3 </w:t>
            </w:r>
            <w:r w:rsidR="003E7422" w:rsidRPr="00F25E14">
              <w:rPr>
                <w:rFonts w:asciiTheme="minorHAnsi" w:hAnsiTheme="minorHAnsi" w:cstheme="minorHAnsi"/>
                <w:sz w:val="22"/>
                <w:szCs w:val="22"/>
              </w:rPr>
              <w:t>announcement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this week there may be more news to come.</w:t>
            </w:r>
          </w:p>
          <w:p w14:paraId="02FA787B" w14:textId="5DECAE65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49502E" w14:textId="096DCD5B" w:rsidR="00787216" w:rsidRPr="00F25E14" w:rsidRDefault="00787216" w:rsidP="003E74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RO host town hall on fb live tomorrow and will have more information.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3895A80A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0F51E2CA" w14:textId="77777777" w:rsidTr="00BF7BAE">
        <w:tc>
          <w:tcPr>
            <w:tcW w:w="13394" w:type="dxa"/>
            <w:gridSpan w:val="4"/>
            <w:tcBorders>
              <w:right w:val="single" w:sz="4" w:space="0" w:color="auto"/>
            </w:tcBorders>
            <w:shd w:val="clear" w:color="auto" w:fill="B8CCE4" w:themeFill="accent1" w:themeFillTint="66"/>
          </w:tcPr>
          <w:p w14:paraId="4CCB0B19" w14:textId="4A92118E" w:rsidR="00787216" w:rsidRPr="00F25E14" w:rsidRDefault="00787216" w:rsidP="0078721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b/>
                <w:sz w:val="22"/>
                <w:szCs w:val="22"/>
              </w:rPr>
              <w:t>Election of Open Executive Positions</w:t>
            </w:r>
          </w:p>
          <w:p w14:paraId="3403C2B8" w14:textId="2475AE1A" w:rsidR="00787216" w:rsidRPr="00F25E14" w:rsidRDefault="00787216" w:rsidP="0078721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Open positions to the Executive Board for the upcoming year (July 2020 through March 2021) are as follows:</w:t>
            </w:r>
          </w:p>
        </w:tc>
      </w:tr>
      <w:tr w:rsidR="00787216" w:rsidRPr="00817923" w14:paraId="25038334" w14:textId="77777777" w:rsidTr="00674CF8">
        <w:tc>
          <w:tcPr>
            <w:tcW w:w="648" w:type="dxa"/>
          </w:tcPr>
          <w:p w14:paraId="1ADB5FEE" w14:textId="02EA4F3C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7.0</w:t>
            </w:r>
          </w:p>
        </w:tc>
        <w:tc>
          <w:tcPr>
            <w:tcW w:w="2250" w:type="dxa"/>
          </w:tcPr>
          <w:p w14:paraId="6CFBF9A9" w14:textId="29E1953C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President</w:t>
            </w:r>
          </w:p>
        </w:tc>
        <w:tc>
          <w:tcPr>
            <w:tcW w:w="7380" w:type="dxa"/>
          </w:tcPr>
          <w:p w14:paraId="7F53A605" w14:textId="77777777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Jason </w:t>
            </w:r>
            <w:proofErr w:type="spellStart"/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Routley</w:t>
            </w:r>
            <w:proofErr w:type="spellEnd"/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, </w:t>
            </w:r>
          </w:p>
          <w:p w14:paraId="22CEFD0C" w14:textId="7F4AE82B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Norm Harper</w:t>
            </w:r>
          </w:p>
          <w:p w14:paraId="79CE7E90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Nomination Accepted 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(Y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/N)</w:t>
            </w:r>
          </w:p>
          <w:p w14:paraId="5E63CB38" w14:textId="5701590F" w:rsidR="00787216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136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cclimation</w:t>
            </w:r>
          </w:p>
          <w:p w14:paraId="464400AE" w14:textId="77777777" w:rsidR="006136A1" w:rsidRDefault="006136A1" w:rsidP="006136A1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Cheyne Sarafinchin by Tina </w:t>
            </w:r>
            <w:proofErr w:type="spellStart"/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Deleye</w:t>
            </w:r>
            <w:proofErr w:type="spellEnd"/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and Anastasia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Hurley</w:t>
            </w: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</w:p>
          <w:p w14:paraId="19A5BE2F" w14:textId="7CC0374C" w:rsidR="006136A1" w:rsidRPr="00F25E14" w:rsidRDefault="006136A1" w:rsidP="006136A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Nomination </w:t>
            </w: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not accepted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067DD93C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693319B3" w14:textId="77777777" w:rsidTr="00674CF8">
        <w:tc>
          <w:tcPr>
            <w:tcW w:w="648" w:type="dxa"/>
          </w:tcPr>
          <w:p w14:paraId="7149CE5E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77EE2E9" w14:textId="4603F335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Secretary</w:t>
            </w:r>
          </w:p>
        </w:tc>
        <w:tc>
          <w:tcPr>
            <w:tcW w:w="7380" w:type="dxa"/>
          </w:tcPr>
          <w:p w14:paraId="5EB23DF8" w14:textId="0E3F1E5B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="0090325D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April </w:t>
            </w:r>
            <w:r w:rsidR="006136A1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Mullen</w:t>
            </w:r>
          </w:p>
          <w:p w14:paraId="77004B80" w14:textId="1BBA609A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Kristen</w:t>
            </w:r>
            <w:r w:rsidR="006136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6136A1">
              <w:rPr>
                <w:rFonts w:asciiTheme="minorHAnsi" w:hAnsiTheme="minorHAnsi" w:cstheme="minorHAnsi"/>
                <w:sz w:val="22"/>
                <w:szCs w:val="22"/>
              </w:rPr>
              <w:t>Cadotte</w:t>
            </w:r>
            <w:proofErr w:type="spellEnd"/>
          </w:p>
          <w:p w14:paraId="615D69BB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Nomination Accepted (Y/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N)</w:t>
            </w:r>
          </w:p>
          <w:p w14:paraId="797D5685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</w:p>
          <w:p w14:paraId="6C7A7CDB" w14:textId="77777777" w:rsidR="00103C6A" w:rsidRPr="00F25E14" w:rsidRDefault="00103C6A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19D3DABD" w14:textId="09A9C347" w:rsidR="00103C6A" w:rsidRPr="00F25E14" w:rsidRDefault="00103C6A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April will cover the role until filled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6F7B532F" w14:textId="236C3033" w:rsidR="00787216" w:rsidRPr="00817923" w:rsidRDefault="00103C6A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open</w:t>
            </w:r>
          </w:p>
        </w:tc>
      </w:tr>
      <w:tr w:rsidR="00787216" w:rsidRPr="00817923" w14:paraId="7AA5F1C4" w14:textId="77777777" w:rsidTr="00674CF8">
        <w:tc>
          <w:tcPr>
            <w:tcW w:w="648" w:type="dxa"/>
          </w:tcPr>
          <w:p w14:paraId="1B19BC74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455F6CB5" w14:textId="64FFCFA2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Registrar</w:t>
            </w:r>
          </w:p>
        </w:tc>
        <w:tc>
          <w:tcPr>
            <w:tcW w:w="7380" w:type="dxa"/>
          </w:tcPr>
          <w:p w14:paraId="3E5C844B" w14:textId="77777777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</w:p>
          <w:p w14:paraId="7E4BF6DA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</w:p>
          <w:p w14:paraId="4349FF95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(Y/N)</w:t>
            </w:r>
          </w:p>
          <w:p w14:paraId="78DA28ED" w14:textId="08DED0AC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64610FBF" w14:textId="6F61CDBA" w:rsidR="00787216" w:rsidRPr="00817923" w:rsidRDefault="0090325D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</w:t>
            </w:r>
          </w:p>
        </w:tc>
      </w:tr>
      <w:tr w:rsidR="00787216" w:rsidRPr="00817923" w14:paraId="7952BEBD" w14:textId="77777777" w:rsidTr="00674CF8">
        <w:tc>
          <w:tcPr>
            <w:tcW w:w="648" w:type="dxa"/>
          </w:tcPr>
          <w:p w14:paraId="4F41D933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2C366BDF" w14:textId="04D07E7E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Referee in Chief</w:t>
            </w:r>
          </w:p>
        </w:tc>
        <w:tc>
          <w:tcPr>
            <w:tcW w:w="7380" w:type="dxa"/>
          </w:tcPr>
          <w:p w14:paraId="4D916A89" w14:textId="075CA0A9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="0090325D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Kristen </w:t>
            </w:r>
            <w:proofErr w:type="spellStart"/>
            <w:r w:rsidR="006136A1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Cadotte</w:t>
            </w:r>
            <w:proofErr w:type="spellEnd"/>
          </w:p>
          <w:p w14:paraId="5EB0DD8A" w14:textId="14A5188C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>Jackalynn</w:t>
            </w:r>
            <w:proofErr w:type="spellEnd"/>
            <w:r w:rsidR="006136A1">
              <w:rPr>
                <w:rFonts w:asciiTheme="minorHAnsi" w:hAnsiTheme="minorHAnsi" w:cstheme="minorHAnsi"/>
                <w:sz w:val="22"/>
                <w:szCs w:val="22"/>
              </w:rPr>
              <w:t xml:space="preserve"> Westman</w:t>
            </w:r>
          </w:p>
          <w:p w14:paraId="422FD3D2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(Y/</w:t>
            </w:r>
            <w:r w:rsidRPr="006136A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3ED50488" w14:textId="3FDDED37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0D1BA9EE" w14:textId="0CCF5006" w:rsidR="00787216" w:rsidRPr="00817923" w:rsidRDefault="0090325D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</w:t>
            </w:r>
          </w:p>
        </w:tc>
      </w:tr>
      <w:tr w:rsidR="00787216" w:rsidRPr="00817923" w14:paraId="4A139233" w14:textId="77777777" w:rsidTr="00674CF8">
        <w:tc>
          <w:tcPr>
            <w:tcW w:w="648" w:type="dxa"/>
          </w:tcPr>
          <w:p w14:paraId="3EBA466F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0B2CD3EA" w14:textId="63588698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Fundraising</w:t>
            </w:r>
          </w:p>
        </w:tc>
        <w:tc>
          <w:tcPr>
            <w:tcW w:w="7380" w:type="dxa"/>
          </w:tcPr>
          <w:p w14:paraId="56305F3E" w14:textId="5F6BFB39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="0090325D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Tina </w:t>
            </w:r>
            <w:proofErr w:type="spellStart"/>
            <w:r w:rsidR="0090325D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DeLeye</w:t>
            </w:r>
            <w:proofErr w:type="spellEnd"/>
          </w:p>
          <w:p w14:paraId="18C2A830" w14:textId="111FAE8B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  <w:r w:rsidR="0090325D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Jeremy Anderson</w:t>
            </w:r>
          </w:p>
          <w:p w14:paraId="7EBB0B08" w14:textId="43081C4D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(Y/</w:t>
            </w:r>
            <w:r w:rsidRPr="006136A1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90325D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1CA6557" w14:textId="68A32AB0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5C9E9052" w14:textId="2135EEF1" w:rsidR="00787216" w:rsidRPr="00817923" w:rsidRDefault="0090325D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</w:t>
            </w:r>
          </w:p>
        </w:tc>
      </w:tr>
      <w:tr w:rsidR="00787216" w:rsidRPr="00817923" w14:paraId="45C25948" w14:textId="77777777" w:rsidTr="00674CF8">
        <w:tc>
          <w:tcPr>
            <w:tcW w:w="648" w:type="dxa"/>
          </w:tcPr>
          <w:p w14:paraId="40BA0930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BFF5DB0" w14:textId="7EABCB18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Public Relations</w:t>
            </w:r>
          </w:p>
        </w:tc>
        <w:tc>
          <w:tcPr>
            <w:tcW w:w="7380" w:type="dxa"/>
          </w:tcPr>
          <w:p w14:paraId="1F9B41E5" w14:textId="78F2C5FA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="0090325D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Julia </w:t>
            </w:r>
            <w:proofErr w:type="spellStart"/>
            <w:r w:rsidR="0090325D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Routley</w:t>
            </w:r>
            <w:proofErr w:type="spellEnd"/>
          </w:p>
          <w:p w14:paraId="223BB081" w14:textId="4ABD74D3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  <w:r w:rsidR="0090325D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Jeremy Anderson</w:t>
            </w:r>
          </w:p>
          <w:p w14:paraId="66EF152F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Y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/N)</w:t>
            </w:r>
          </w:p>
          <w:p w14:paraId="4EBA0E51" w14:textId="41F548B6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  <w:r w:rsidR="0090325D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Acclimation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52C40A0C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56C869E0" w14:textId="77777777" w:rsidTr="00674CF8">
        <w:tc>
          <w:tcPr>
            <w:tcW w:w="648" w:type="dxa"/>
          </w:tcPr>
          <w:p w14:paraId="5F9F791D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03F64281" w14:textId="61929FA6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Learn to Skate &amp; Adult League</w:t>
            </w:r>
          </w:p>
        </w:tc>
        <w:tc>
          <w:tcPr>
            <w:tcW w:w="7380" w:type="dxa"/>
          </w:tcPr>
          <w:p w14:paraId="13956D70" w14:textId="77777777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</w:p>
          <w:p w14:paraId="66942113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</w:p>
          <w:p w14:paraId="5BC5C95E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(Y/N)</w:t>
            </w:r>
          </w:p>
          <w:p w14:paraId="1961F0BC" w14:textId="4DCAF177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5D5D13AB" w14:textId="27AC3D0C" w:rsidR="00787216" w:rsidRPr="00817923" w:rsidRDefault="0090325D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open</w:t>
            </w:r>
          </w:p>
        </w:tc>
      </w:tr>
      <w:tr w:rsidR="00787216" w:rsidRPr="00817923" w14:paraId="261F020C" w14:textId="77777777" w:rsidTr="00674CF8">
        <w:tc>
          <w:tcPr>
            <w:tcW w:w="648" w:type="dxa"/>
          </w:tcPr>
          <w:p w14:paraId="40E71A68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7CECDE18" w14:textId="31BDF959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Sponsorship</w:t>
            </w:r>
          </w:p>
        </w:tc>
        <w:tc>
          <w:tcPr>
            <w:tcW w:w="7380" w:type="dxa"/>
          </w:tcPr>
          <w:p w14:paraId="1F62F053" w14:textId="19973665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="00103C6A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Alycia volunteered</w:t>
            </w:r>
          </w:p>
          <w:p w14:paraId="31AA537B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</w:p>
          <w:p w14:paraId="6E51596B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(Y/N)</w:t>
            </w:r>
          </w:p>
          <w:p w14:paraId="31DC3C6A" w14:textId="303406D6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Vote (head count):</w:t>
            </w:r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acclimation</w:t>
            </w:r>
          </w:p>
          <w:p w14:paraId="1161F78D" w14:textId="77777777" w:rsidR="0090325D" w:rsidRPr="00F25E14" w:rsidRDefault="0090325D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114884" w14:textId="5DDCFA7C" w:rsidR="0090325D" w:rsidRPr="00F25E14" w:rsidRDefault="0090325D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Tim will support this role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0017A4EF" w14:textId="56F70739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7568F38F" w14:textId="77777777" w:rsidTr="00674CF8">
        <w:tc>
          <w:tcPr>
            <w:tcW w:w="648" w:type="dxa"/>
          </w:tcPr>
          <w:p w14:paraId="2D79DE87" w14:textId="7777777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75AA3CE" w14:textId="65FC989D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TRA Tournament &amp; Major Events</w:t>
            </w:r>
          </w:p>
        </w:tc>
        <w:tc>
          <w:tcPr>
            <w:tcW w:w="7380" w:type="dxa"/>
          </w:tcPr>
          <w:p w14:paraId="52F1056A" w14:textId="1C60BCCF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="00103C6A"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Scott Heath</w:t>
            </w:r>
          </w:p>
          <w:p w14:paraId="03698D47" w14:textId="452580D8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Nominated by:</w:t>
            </w:r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>Jackalynn</w:t>
            </w:r>
            <w:proofErr w:type="spellEnd"/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Westman</w:t>
            </w:r>
          </w:p>
          <w:p w14:paraId="035D8123" w14:textId="77777777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Y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/N)</w:t>
            </w:r>
          </w:p>
          <w:p w14:paraId="2B4AE99B" w14:textId="66D0D33A" w:rsidR="00787216" w:rsidRPr="00F25E14" w:rsidRDefault="00787216" w:rsidP="00787216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Vote (head count):</w:t>
            </w:r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136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103C6A" w:rsidRPr="00F25E14">
              <w:rPr>
                <w:rFonts w:asciiTheme="minorHAnsi" w:hAnsiTheme="minorHAnsi" w:cstheme="minorHAnsi"/>
                <w:sz w:val="22"/>
                <w:szCs w:val="22"/>
              </w:rPr>
              <w:t>cclimation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73F0BBFE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3C6A" w:rsidRPr="00817923" w14:paraId="796C07C6" w14:textId="77777777" w:rsidTr="00674CF8">
        <w:tc>
          <w:tcPr>
            <w:tcW w:w="648" w:type="dxa"/>
          </w:tcPr>
          <w:p w14:paraId="0A3E9828" w14:textId="77777777" w:rsidR="00103C6A" w:rsidRPr="00F25E14" w:rsidRDefault="00103C6A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551C8E17" w14:textId="77777777" w:rsidR="00103C6A" w:rsidRPr="00F25E14" w:rsidRDefault="00103C6A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Newly open:</w:t>
            </w:r>
          </w:p>
          <w:p w14:paraId="1E5FEDC1" w14:textId="79E4AF0D" w:rsidR="00103C6A" w:rsidRPr="00F25E14" w:rsidRDefault="00103C6A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Vice President</w:t>
            </w:r>
          </w:p>
        </w:tc>
        <w:tc>
          <w:tcPr>
            <w:tcW w:w="7380" w:type="dxa"/>
          </w:tcPr>
          <w:p w14:paraId="1BA52C6D" w14:textId="039446D1" w:rsidR="00103C6A" w:rsidRPr="00F25E14" w:rsidRDefault="00103C6A" w:rsidP="00103C6A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proofErr w:type="spellStart"/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Jackalynn</w:t>
            </w:r>
            <w:proofErr w:type="spellEnd"/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Westman</w:t>
            </w:r>
          </w:p>
          <w:p w14:paraId="2AA60201" w14:textId="328FB973" w:rsidR="00103C6A" w:rsidRPr="00F25E14" w:rsidRDefault="00103C6A" w:rsidP="00103C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Nominated by: 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Julia </w:t>
            </w:r>
            <w:proofErr w:type="spellStart"/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Routley</w:t>
            </w:r>
            <w:proofErr w:type="spellEnd"/>
          </w:p>
          <w:p w14:paraId="3DA7A0E1" w14:textId="77777777" w:rsidR="00103C6A" w:rsidRPr="00F25E14" w:rsidRDefault="00103C6A" w:rsidP="00103C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Y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/N)</w:t>
            </w:r>
          </w:p>
          <w:p w14:paraId="6130D9EE" w14:textId="7CFE26F8" w:rsidR="00103C6A" w:rsidRPr="00F25E14" w:rsidRDefault="00103C6A" w:rsidP="00103C6A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Vote (head count): </w:t>
            </w:r>
            <w:r w:rsidR="006136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cclimation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2A2570FB" w14:textId="77777777" w:rsidR="00103C6A" w:rsidRPr="00817923" w:rsidRDefault="00103C6A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3C6A" w:rsidRPr="00817923" w14:paraId="1DE07CCB" w14:textId="77777777" w:rsidTr="00674CF8">
        <w:tc>
          <w:tcPr>
            <w:tcW w:w="648" w:type="dxa"/>
          </w:tcPr>
          <w:p w14:paraId="2622938F" w14:textId="77777777" w:rsidR="00103C6A" w:rsidRPr="00F25E14" w:rsidRDefault="00103C6A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41F32ADB" w14:textId="77777777" w:rsidR="00103C6A" w:rsidRPr="00F25E14" w:rsidRDefault="00103C6A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Newly open:</w:t>
            </w:r>
          </w:p>
          <w:p w14:paraId="17839FBB" w14:textId="0D56471F" w:rsidR="00103C6A" w:rsidRPr="00F25E14" w:rsidRDefault="00103C6A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Director of Equipment</w:t>
            </w:r>
          </w:p>
        </w:tc>
        <w:tc>
          <w:tcPr>
            <w:tcW w:w="7380" w:type="dxa"/>
          </w:tcPr>
          <w:p w14:paraId="574747D8" w14:textId="1CD8DF5B" w:rsidR="00103C6A" w:rsidRPr="00F25E14" w:rsidRDefault="00103C6A" w:rsidP="00103C6A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Nominated: </w:t>
            </w:r>
            <w:r w:rsidRPr="00F25E14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Norm Harper</w:t>
            </w:r>
          </w:p>
          <w:p w14:paraId="649BFF8F" w14:textId="580E054D" w:rsidR="00103C6A" w:rsidRPr="00F25E14" w:rsidRDefault="00103C6A" w:rsidP="00103C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Nominated by: 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Jason </w:t>
            </w:r>
            <w:proofErr w:type="spellStart"/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Routley</w:t>
            </w:r>
            <w:proofErr w:type="spellEnd"/>
          </w:p>
          <w:p w14:paraId="4FA805D6" w14:textId="77777777" w:rsidR="00103C6A" w:rsidRPr="00F25E14" w:rsidRDefault="00103C6A" w:rsidP="00103C6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Nomination Accepted (</w:t>
            </w:r>
            <w:r w:rsidRPr="00F25E1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Y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/N)</w:t>
            </w:r>
          </w:p>
          <w:p w14:paraId="2F93870D" w14:textId="0D7AD51E" w:rsidR="00103C6A" w:rsidRPr="00F25E14" w:rsidRDefault="00103C6A" w:rsidP="00103C6A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Vote (head count): </w:t>
            </w:r>
            <w:r w:rsidR="006136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cclimation</w:t>
            </w:r>
          </w:p>
        </w:tc>
        <w:tc>
          <w:tcPr>
            <w:tcW w:w="3116" w:type="dxa"/>
            <w:tcBorders>
              <w:right w:val="single" w:sz="4" w:space="0" w:color="auto"/>
            </w:tcBorders>
          </w:tcPr>
          <w:p w14:paraId="49B0C774" w14:textId="77777777" w:rsidR="00103C6A" w:rsidRPr="00817923" w:rsidRDefault="00103C6A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458F4242" w14:textId="77777777" w:rsidTr="001346B2">
        <w:tc>
          <w:tcPr>
            <w:tcW w:w="648" w:type="dxa"/>
          </w:tcPr>
          <w:p w14:paraId="40E28CE4" w14:textId="0005B687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8.0</w:t>
            </w:r>
          </w:p>
        </w:tc>
        <w:tc>
          <w:tcPr>
            <w:tcW w:w="2250" w:type="dxa"/>
          </w:tcPr>
          <w:p w14:paraId="4E43D906" w14:textId="3FB5C2DD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New Business</w:t>
            </w:r>
          </w:p>
        </w:tc>
        <w:tc>
          <w:tcPr>
            <w:tcW w:w="7380" w:type="dxa"/>
          </w:tcPr>
          <w:p w14:paraId="1BE99EFD" w14:textId="331F296A" w:rsidR="00787216" w:rsidRPr="00F25E14" w:rsidRDefault="006B1613" w:rsidP="003E742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Anyone who hasn’t completed the survey please do so before July 21</w:t>
            </w:r>
            <w:bookmarkStart w:id="0" w:name="_GoBack"/>
            <w:bookmarkEnd w:id="0"/>
          </w:p>
        </w:tc>
        <w:tc>
          <w:tcPr>
            <w:tcW w:w="3116" w:type="dxa"/>
          </w:tcPr>
          <w:p w14:paraId="6C850149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87216" w:rsidRPr="00817923" w14:paraId="5C523180" w14:textId="77777777" w:rsidTr="001346B2">
        <w:tc>
          <w:tcPr>
            <w:tcW w:w="648" w:type="dxa"/>
          </w:tcPr>
          <w:p w14:paraId="320F4258" w14:textId="0A5EABFE" w:rsidR="00787216" w:rsidRPr="00F25E14" w:rsidRDefault="00787216" w:rsidP="00787216">
            <w:pPr>
              <w:tabs>
                <w:tab w:val="right" w:leader="dot" w:pos="92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9.0</w:t>
            </w:r>
          </w:p>
        </w:tc>
        <w:tc>
          <w:tcPr>
            <w:tcW w:w="2250" w:type="dxa"/>
          </w:tcPr>
          <w:p w14:paraId="0E70EA43" w14:textId="4A578358" w:rsidR="00787216" w:rsidRPr="00F25E14" w:rsidRDefault="00787216" w:rsidP="00787216">
            <w:pPr>
              <w:tabs>
                <w:tab w:val="right" w:pos="2304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Adjournment (AGM)</w:t>
            </w:r>
          </w:p>
        </w:tc>
        <w:tc>
          <w:tcPr>
            <w:tcW w:w="7380" w:type="dxa"/>
          </w:tcPr>
          <w:p w14:paraId="7959A24A" w14:textId="6DDFCC58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Motion by:</w:t>
            </w:r>
            <w:r w:rsidR="006B161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136A1" w:rsidRPr="00F25E14">
              <w:rPr>
                <w:rFonts w:asciiTheme="minorHAnsi" w:hAnsiTheme="minorHAnsi" w:cstheme="minorHAnsi"/>
                <w:sz w:val="22"/>
                <w:szCs w:val="22"/>
              </w:rPr>
              <w:t>Kristen</w:t>
            </w:r>
          </w:p>
          <w:p w14:paraId="7EB3F787" w14:textId="04BBB792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Second by:</w:t>
            </w:r>
            <w:r w:rsidR="006B161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Cheyne</w:t>
            </w:r>
          </w:p>
          <w:p w14:paraId="592BDF9E" w14:textId="07693890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Pass/Defeat:</w:t>
            </w:r>
            <w:r w:rsidR="006B1613" w:rsidRPr="00F25E14">
              <w:rPr>
                <w:rFonts w:asciiTheme="minorHAnsi" w:hAnsiTheme="minorHAnsi" w:cstheme="minorHAnsi"/>
                <w:sz w:val="22"/>
                <w:szCs w:val="22"/>
              </w:rPr>
              <w:t xml:space="preserve"> all in </w:t>
            </w:r>
            <w:r w:rsidR="006136A1" w:rsidRPr="00F25E14">
              <w:rPr>
                <w:rFonts w:asciiTheme="minorHAnsi" w:hAnsiTheme="minorHAnsi" w:cstheme="minorHAnsi"/>
                <w:sz w:val="22"/>
                <w:szCs w:val="22"/>
              </w:rPr>
              <w:t>favor</w:t>
            </w:r>
          </w:p>
          <w:p w14:paraId="1CD7B9F9" w14:textId="760FA0D1" w:rsidR="00787216" w:rsidRPr="00F25E14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25E14">
              <w:rPr>
                <w:rFonts w:asciiTheme="minorHAnsi" w:hAnsiTheme="minorHAnsi" w:cstheme="minorHAnsi"/>
                <w:sz w:val="22"/>
                <w:szCs w:val="22"/>
              </w:rPr>
              <w:t>Time:</w:t>
            </w:r>
            <w:r w:rsidR="006136A1">
              <w:rPr>
                <w:rFonts w:asciiTheme="minorHAnsi" w:hAnsiTheme="minorHAnsi" w:cstheme="minorHAnsi"/>
                <w:sz w:val="22"/>
                <w:szCs w:val="22"/>
              </w:rPr>
              <w:t xml:space="preserve"> 8:04 pm</w:t>
            </w:r>
          </w:p>
        </w:tc>
        <w:tc>
          <w:tcPr>
            <w:tcW w:w="3116" w:type="dxa"/>
          </w:tcPr>
          <w:p w14:paraId="1B0650B0" w14:textId="77777777" w:rsidR="00787216" w:rsidRPr="00817923" w:rsidRDefault="00787216" w:rsidP="0078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9A9630B" w14:textId="6609463C" w:rsidR="0011451F" w:rsidRPr="00817923" w:rsidRDefault="0011451F" w:rsidP="001346B2">
      <w:pPr>
        <w:jc w:val="right"/>
        <w:rPr>
          <w:rFonts w:asciiTheme="minorHAnsi" w:hAnsiTheme="minorHAnsi" w:cstheme="minorHAnsi"/>
          <w:sz w:val="22"/>
          <w:szCs w:val="22"/>
        </w:rPr>
      </w:pPr>
    </w:p>
    <w:sectPr w:rsidR="0011451F" w:rsidRPr="00817923" w:rsidSect="00A77B75">
      <w:footerReference w:type="default" r:id="rId18"/>
      <w:headerReference w:type="first" r:id="rId19"/>
      <w:footerReference w:type="first" r:id="rId20"/>
      <w:pgSz w:w="15840" w:h="12240" w:orient="landscape" w:code="1"/>
      <w:pgMar w:top="1152" w:right="1440" w:bottom="576" w:left="1440" w:header="720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E87E6" w14:textId="77777777" w:rsidR="008F7FE4" w:rsidRDefault="008F7FE4">
      <w:r>
        <w:separator/>
      </w:r>
    </w:p>
  </w:endnote>
  <w:endnote w:type="continuationSeparator" w:id="0">
    <w:p w14:paraId="18BBFDE9" w14:textId="77777777" w:rsidR="008F7FE4" w:rsidRDefault="008F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7760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0E3DA0" w14:textId="17714695" w:rsidR="008F7FE4" w:rsidRDefault="008F7F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73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48FEEBE" w14:textId="77777777" w:rsidR="008F7FE4" w:rsidRDefault="008F7F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1831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C6BC6D" w14:textId="206DC18C" w:rsidR="008F7FE4" w:rsidRDefault="008F7F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47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1FD186" w14:textId="77CCD2A5" w:rsidR="008F7FE4" w:rsidRDefault="008F7FE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4772D" w14:textId="77777777" w:rsidR="008F7FE4" w:rsidRDefault="008F7FE4">
      <w:r>
        <w:separator/>
      </w:r>
    </w:p>
  </w:footnote>
  <w:footnote w:type="continuationSeparator" w:id="0">
    <w:p w14:paraId="14375434" w14:textId="77777777" w:rsidR="008F7FE4" w:rsidRDefault="008F7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C50F9" w14:textId="42C066AC" w:rsidR="008F7FE4" w:rsidRPr="00055933" w:rsidRDefault="008F7FE4" w:rsidP="005F5DFA">
    <w:pPr>
      <w:pStyle w:val="Header"/>
    </w:pPr>
    <w:r w:rsidRPr="00055933">
      <w:rPr>
        <w:noProof/>
      </w:rPr>
      <w:drawing>
        <wp:anchor distT="0" distB="0" distL="114300" distR="114300" simplePos="0" relativeHeight="251658240" behindDoc="1" locked="0" layoutInCell="1" allowOverlap="0" wp14:anchorId="389BC8DD" wp14:editId="67D6ACED">
          <wp:simplePos x="0" y="0"/>
          <wp:positionH relativeFrom="column">
            <wp:posOffset>-103505</wp:posOffset>
          </wp:positionH>
          <wp:positionV relativeFrom="paragraph">
            <wp:posOffset>-314325</wp:posOffset>
          </wp:positionV>
          <wp:extent cx="1003935" cy="716280"/>
          <wp:effectExtent l="0" t="0" r="5715" b="7620"/>
          <wp:wrapNone/>
          <wp:docPr id="1" name="Picture 1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</w:t>
    </w:r>
    <w:r w:rsidRPr="00055933">
      <w:t>Tillsonburg Ringette Association</w:t>
    </w:r>
  </w:p>
  <w:p w14:paraId="0EAB2672" w14:textId="77777777" w:rsidR="008F7FE4" w:rsidRPr="00A92724" w:rsidRDefault="008F7FE4" w:rsidP="00A9272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11C3"/>
    <w:multiLevelType w:val="hybridMultilevel"/>
    <w:tmpl w:val="2C3C4A60"/>
    <w:lvl w:ilvl="0" w:tplc="E1C6E5D8">
      <w:start w:val="3"/>
      <w:numFmt w:val="bullet"/>
      <w:lvlText w:val="-"/>
      <w:lvlJc w:val="left"/>
      <w:pPr>
        <w:ind w:left="693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1" w15:restartNumberingAfterBreak="0">
    <w:nsid w:val="08A9675B"/>
    <w:multiLevelType w:val="hybridMultilevel"/>
    <w:tmpl w:val="A7EC9CE6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D54B6"/>
    <w:multiLevelType w:val="multilevel"/>
    <w:tmpl w:val="3BFC8A1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60350"/>
    <w:multiLevelType w:val="hybridMultilevel"/>
    <w:tmpl w:val="483C88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168E4"/>
    <w:multiLevelType w:val="hybridMultilevel"/>
    <w:tmpl w:val="5BDEEA86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C1652"/>
    <w:multiLevelType w:val="hybridMultilevel"/>
    <w:tmpl w:val="B99ACE82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444F7"/>
    <w:multiLevelType w:val="hybridMultilevel"/>
    <w:tmpl w:val="01927656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35A4A"/>
    <w:multiLevelType w:val="hybridMultilevel"/>
    <w:tmpl w:val="26608CEE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71710"/>
    <w:multiLevelType w:val="hybridMultilevel"/>
    <w:tmpl w:val="9DCE4EF2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E5C00"/>
    <w:multiLevelType w:val="hybridMultilevel"/>
    <w:tmpl w:val="8FFADB98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D7ECA"/>
    <w:multiLevelType w:val="hybridMultilevel"/>
    <w:tmpl w:val="D510498C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B4D4D"/>
    <w:multiLevelType w:val="hybridMultilevel"/>
    <w:tmpl w:val="0DC6B5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E0363"/>
    <w:multiLevelType w:val="hybridMultilevel"/>
    <w:tmpl w:val="5420DFE8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12656"/>
    <w:multiLevelType w:val="hybridMultilevel"/>
    <w:tmpl w:val="C1E0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477447"/>
    <w:multiLevelType w:val="multilevel"/>
    <w:tmpl w:val="3BFC8A1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E66BB0"/>
    <w:multiLevelType w:val="multilevel"/>
    <w:tmpl w:val="C946038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7FF7E3D"/>
    <w:multiLevelType w:val="hybridMultilevel"/>
    <w:tmpl w:val="DBDE61F2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00C45"/>
    <w:multiLevelType w:val="hybridMultilevel"/>
    <w:tmpl w:val="20DA9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4EC5"/>
    <w:multiLevelType w:val="hybridMultilevel"/>
    <w:tmpl w:val="3F9A62DA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71DF0"/>
    <w:multiLevelType w:val="hybridMultilevel"/>
    <w:tmpl w:val="9086FE5C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41831"/>
    <w:multiLevelType w:val="hybridMultilevel"/>
    <w:tmpl w:val="F2D45FD8"/>
    <w:lvl w:ilvl="0" w:tplc="16F2B31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5535F"/>
    <w:multiLevelType w:val="multilevel"/>
    <w:tmpl w:val="3BFC8A1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C344C1"/>
    <w:multiLevelType w:val="hybridMultilevel"/>
    <w:tmpl w:val="E58CC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F73AB"/>
    <w:multiLevelType w:val="hybridMultilevel"/>
    <w:tmpl w:val="EE5CD948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4C1938"/>
    <w:multiLevelType w:val="hybridMultilevel"/>
    <w:tmpl w:val="0BFE79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A52C4"/>
    <w:multiLevelType w:val="hybridMultilevel"/>
    <w:tmpl w:val="6A40B25E"/>
    <w:lvl w:ilvl="0" w:tplc="E5B6FD0C">
      <w:start w:val="2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A50BC"/>
    <w:multiLevelType w:val="hybridMultilevel"/>
    <w:tmpl w:val="0A1C0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2314B"/>
    <w:multiLevelType w:val="hybridMultilevel"/>
    <w:tmpl w:val="810C3402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32191F"/>
    <w:multiLevelType w:val="hybridMultilevel"/>
    <w:tmpl w:val="EDEAC3CE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85133"/>
    <w:multiLevelType w:val="hybridMultilevel"/>
    <w:tmpl w:val="07EC3778"/>
    <w:lvl w:ilvl="0" w:tplc="E1C6E5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9176A"/>
    <w:multiLevelType w:val="multilevel"/>
    <w:tmpl w:val="D0FE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29"/>
  </w:num>
  <w:num w:numId="4">
    <w:abstractNumId w:val="4"/>
  </w:num>
  <w:num w:numId="5">
    <w:abstractNumId w:val="5"/>
  </w:num>
  <w:num w:numId="6">
    <w:abstractNumId w:val="12"/>
  </w:num>
  <w:num w:numId="7">
    <w:abstractNumId w:val="14"/>
  </w:num>
  <w:num w:numId="8">
    <w:abstractNumId w:val="21"/>
  </w:num>
  <w:num w:numId="9">
    <w:abstractNumId w:val="2"/>
  </w:num>
  <w:num w:numId="10">
    <w:abstractNumId w:val="28"/>
  </w:num>
  <w:num w:numId="11">
    <w:abstractNumId w:val="10"/>
  </w:num>
  <w:num w:numId="12">
    <w:abstractNumId w:val="18"/>
  </w:num>
  <w:num w:numId="13">
    <w:abstractNumId w:val="8"/>
  </w:num>
  <w:num w:numId="14">
    <w:abstractNumId w:val="16"/>
  </w:num>
  <w:num w:numId="15">
    <w:abstractNumId w:val="27"/>
  </w:num>
  <w:num w:numId="16">
    <w:abstractNumId w:val="22"/>
  </w:num>
  <w:num w:numId="17">
    <w:abstractNumId w:val="9"/>
  </w:num>
  <w:num w:numId="18">
    <w:abstractNumId w:val="0"/>
  </w:num>
  <w:num w:numId="19">
    <w:abstractNumId w:val="19"/>
  </w:num>
  <w:num w:numId="20">
    <w:abstractNumId w:val="6"/>
  </w:num>
  <w:num w:numId="21">
    <w:abstractNumId w:val="15"/>
  </w:num>
  <w:num w:numId="22">
    <w:abstractNumId w:val="1"/>
  </w:num>
  <w:num w:numId="23">
    <w:abstractNumId w:val="25"/>
  </w:num>
  <w:num w:numId="24">
    <w:abstractNumId w:val="11"/>
  </w:num>
  <w:num w:numId="25">
    <w:abstractNumId w:val="26"/>
  </w:num>
  <w:num w:numId="26">
    <w:abstractNumId w:val="30"/>
  </w:num>
  <w:num w:numId="27">
    <w:abstractNumId w:val="17"/>
  </w:num>
  <w:num w:numId="28">
    <w:abstractNumId w:val="20"/>
  </w:num>
  <w:num w:numId="29">
    <w:abstractNumId w:val="24"/>
  </w:num>
  <w:num w:numId="30">
    <w:abstractNumId w:val="3"/>
  </w:num>
  <w:num w:numId="3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069"/>
    <w:rsid w:val="000116ED"/>
    <w:rsid w:val="0001520D"/>
    <w:rsid w:val="0001748A"/>
    <w:rsid w:val="00017F20"/>
    <w:rsid w:val="000205AE"/>
    <w:rsid w:val="00025451"/>
    <w:rsid w:val="00030438"/>
    <w:rsid w:val="00030537"/>
    <w:rsid w:val="00030F53"/>
    <w:rsid w:val="0003191F"/>
    <w:rsid w:val="0003486D"/>
    <w:rsid w:val="00036217"/>
    <w:rsid w:val="00055933"/>
    <w:rsid w:val="000665F9"/>
    <w:rsid w:val="00073E20"/>
    <w:rsid w:val="0009396C"/>
    <w:rsid w:val="0009545D"/>
    <w:rsid w:val="00096787"/>
    <w:rsid w:val="000A4ECD"/>
    <w:rsid w:val="000A6420"/>
    <w:rsid w:val="000A6DD3"/>
    <w:rsid w:val="000B3966"/>
    <w:rsid w:val="000B5578"/>
    <w:rsid w:val="000B5CB7"/>
    <w:rsid w:val="000B6A23"/>
    <w:rsid w:val="000C0F47"/>
    <w:rsid w:val="000C7847"/>
    <w:rsid w:val="000D0BAE"/>
    <w:rsid w:val="000D34A8"/>
    <w:rsid w:val="000D3E24"/>
    <w:rsid w:val="000D6349"/>
    <w:rsid w:val="000E1BBD"/>
    <w:rsid w:val="00101DEE"/>
    <w:rsid w:val="001031C3"/>
    <w:rsid w:val="00103C6A"/>
    <w:rsid w:val="00103E4F"/>
    <w:rsid w:val="00104504"/>
    <w:rsid w:val="00110A1C"/>
    <w:rsid w:val="00110C49"/>
    <w:rsid w:val="00112754"/>
    <w:rsid w:val="0011451F"/>
    <w:rsid w:val="00115E41"/>
    <w:rsid w:val="00116806"/>
    <w:rsid w:val="00120C72"/>
    <w:rsid w:val="00120D54"/>
    <w:rsid w:val="001214F2"/>
    <w:rsid w:val="00121852"/>
    <w:rsid w:val="00121FEA"/>
    <w:rsid w:val="00123030"/>
    <w:rsid w:val="00126BA9"/>
    <w:rsid w:val="00127688"/>
    <w:rsid w:val="001346B2"/>
    <w:rsid w:val="0013599C"/>
    <w:rsid w:val="00137D86"/>
    <w:rsid w:val="001465D6"/>
    <w:rsid w:val="00146669"/>
    <w:rsid w:val="001623FF"/>
    <w:rsid w:val="00165DEF"/>
    <w:rsid w:val="0016602C"/>
    <w:rsid w:val="0016780C"/>
    <w:rsid w:val="00174540"/>
    <w:rsid w:val="0017678F"/>
    <w:rsid w:val="00176CEB"/>
    <w:rsid w:val="00181665"/>
    <w:rsid w:val="001848A7"/>
    <w:rsid w:val="00192DDD"/>
    <w:rsid w:val="0019428A"/>
    <w:rsid w:val="001A0E0E"/>
    <w:rsid w:val="001A31F0"/>
    <w:rsid w:val="001A5D9D"/>
    <w:rsid w:val="001B463F"/>
    <w:rsid w:val="001B5D1A"/>
    <w:rsid w:val="001B66CB"/>
    <w:rsid w:val="001B74B2"/>
    <w:rsid w:val="001C22A2"/>
    <w:rsid w:val="001C450E"/>
    <w:rsid w:val="001C4806"/>
    <w:rsid w:val="001D027D"/>
    <w:rsid w:val="001D4081"/>
    <w:rsid w:val="001D5025"/>
    <w:rsid w:val="001E034D"/>
    <w:rsid w:val="001E2759"/>
    <w:rsid w:val="001E3ED9"/>
    <w:rsid w:val="001E4276"/>
    <w:rsid w:val="001E4381"/>
    <w:rsid w:val="001F2894"/>
    <w:rsid w:val="001F78C9"/>
    <w:rsid w:val="0020246F"/>
    <w:rsid w:val="00205D1E"/>
    <w:rsid w:val="00213721"/>
    <w:rsid w:val="00220CA4"/>
    <w:rsid w:val="00222156"/>
    <w:rsid w:val="002231D0"/>
    <w:rsid w:val="00223465"/>
    <w:rsid w:val="00226736"/>
    <w:rsid w:val="0023112F"/>
    <w:rsid w:val="002365F5"/>
    <w:rsid w:val="00241719"/>
    <w:rsid w:val="0024278A"/>
    <w:rsid w:val="002600BF"/>
    <w:rsid w:val="00262EEE"/>
    <w:rsid w:val="0026569E"/>
    <w:rsid w:val="00267C01"/>
    <w:rsid w:val="00271E60"/>
    <w:rsid w:val="00277926"/>
    <w:rsid w:val="00277CBE"/>
    <w:rsid w:val="00280E1D"/>
    <w:rsid w:val="00283106"/>
    <w:rsid w:val="00290BA0"/>
    <w:rsid w:val="002928AE"/>
    <w:rsid w:val="00295D5B"/>
    <w:rsid w:val="002A2830"/>
    <w:rsid w:val="002C0526"/>
    <w:rsid w:val="002C2FD3"/>
    <w:rsid w:val="002D2227"/>
    <w:rsid w:val="002D7C32"/>
    <w:rsid w:val="002E59B7"/>
    <w:rsid w:val="0030464B"/>
    <w:rsid w:val="0030599B"/>
    <w:rsid w:val="0031224E"/>
    <w:rsid w:val="003167A1"/>
    <w:rsid w:val="00316E8A"/>
    <w:rsid w:val="003222BD"/>
    <w:rsid w:val="00324BB9"/>
    <w:rsid w:val="003316E4"/>
    <w:rsid w:val="0033368C"/>
    <w:rsid w:val="00336C7E"/>
    <w:rsid w:val="00337D5C"/>
    <w:rsid w:val="00340817"/>
    <w:rsid w:val="00340DE4"/>
    <w:rsid w:val="00341B46"/>
    <w:rsid w:val="00344D1F"/>
    <w:rsid w:val="00356050"/>
    <w:rsid w:val="00365A41"/>
    <w:rsid w:val="00383943"/>
    <w:rsid w:val="003877D9"/>
    <w:rsid w:val="00391EFF"/>
    <w:rsid w:val="0039425A"/>
    <w:rsid w:val="003976A9"/>
    <w:rsid w:val="003A0284"/>
    <w:rsid w:val="003A1992"/>
    <w:rsid w:val="003A5952"/>
    <w:rsid w:val="003A61D8"/>
    <w:rsid w:val="003B3221"/>
    <w:rsid w:val="003B375B"/>
    <w:rsid w:val="003B3CC7"/>
    <w:rsid w:val="003C71F3"/>
    <w:rsid w:val="003D27CE"/>
    <w:rsid w:val="003D4498"/>
    <w:rsid w:val="003D6492"/>
    <w:rsid w:val="003E1715"/>
    <w:rsid w:val="003E47FD"/>
    <w:rsid w:val="003E7422"/>
    <w:rsid w:val="003E7784"/>
    <w:rsid w:val="003F38DE"/>
    <w:rsid w:val="003F3CAD"/>
    <w:rsid w:val="003F635F"/>
    <w:rsid w:val="003F6EE6"/>
    <w:rsid w:val="00400084"/>
    <w:rsid w:val="0041140E"/>
    <w:rsid w:val="00415C8D"/>
    <w:rsid w:val="004237CA"/>
    <w:rsid w:val="0042474B"/>
    <w:rsid w:val="00424794"/>
    <w:rsid w:val="00427742"/>
    <w:rsid w:val="00433921"/>
    <w:rsid w:val="00434F83"/>
    <w:rsid w:val="004426C7"/>
    <w:rsid w:val="00442721"/>
    <w:rsid w:val="004450FE"/>
    <w:rsid w:val="0045176D"/>
    <w:rsid w:val="0045360D"/>
    <w:rsid w:val="0045473D"/>
    <w:rsid w:val="00456431"/>
    <w:rsid w:val="00471C62"/>
    <w:rsid w:val="0047282D"/>
    <w:rsid w:val="00475E0A"/>
    <w:rsid w:val="00483BFC"/>
    <w:rsid w:val="004850A1"/>
    <w:rsid w:val="004A1084"/>
    <w:rsid w:val="004B2B84"/>
    <w:rsid w:val="004B6226"/>
    <w:rsid w:val="004B6D7B"/>
    <w:rsid w:val="004C2AB1"/>
    <w:rsid w:val="004C78B1"/>
    <w:rsid w:val="004D192A"/>
    <w:rsid w:val="004E22DD"/>
    <w:rsid w:val="004F65B9"/>
    <w:rsid w:val="0050228B"/>
    <w:rsid w:val="00506828"/>
    <w:rsid w:val="0050790F"/>
    <w:rsid w:val="00511121"/>
    <w:rsid w:val="00516058"/>
    <w:rsid w:val="00516A0F"/>
    <w:rsid w:val="00516F91"/>
    <w:rsid w:val="005172C6"/>
    <w:rsid w:val="00523A38"/>
    <w:rsid w:val="00527262"/>
    <w:rsid w:val="00530061"/>
    <w:rsid w:val="00530FC1"/>
    <w:rsid w:val="00535148"/>
    <w:rsid w:val="005442C1"/>
    <w:rsid w:val="0055386C"/>
    <w:rsid w:val="00553D58"/>
    <w:rsid w:val="005541A2"/>
    <w:rsid w:val="00555E70"/>
    <w:rsid w:val="00556CAE"/>
    <w:rsid w:val="005616DF"/>
    <w:rsid w:val="00562EA9"/>
    <w:rsid w:val="00566D7B"/>
    <w:rsid w:val="005743A9"/>
    <w:rsid w:val="00575CBC"/>
    <w:rsid w:val="0057726B"/>
    <w:rsid w:val="00580ABE"/>
    <w:rsid w:val="00581635"/>
    <w:rsid w:val="005840C0"/>
    <w:rsid w:val="00587DA0"/>
    <w:rsid w:val="005935CF"/>
    <w:rsid w:val="00596687"/>
    <w:rsid w:val="00596CF1"/>
    <w:rsid w:val="005A1263"/>
    <w:rsid w:val="005A18C8"/>
    <w:rsid w:val="005B0F0C"/>
    <w:rsid w:val="005B55C7"/>
    <w:rsid w:val="005B78FE"/>
    <w:rsid w:val="005B7A34"/>
    <w:rsid w:val="005C5716"/>
    <w:rsid w:val="005C7C01"/>
    <w:rsid w:val="005D26D7"/>
    <w:rsid w:val="005D6388"/>
    <w:rsid w:val="005F5DFA"/>
    <w:rsid w:val="00600435"/>
    <w:rsid w:val="00600E1A"/>
    <w:rsid w:val="006027AB"/>
    <w:rsid w:val="00607765"/>
    <w:rsid w:val="006101BB"/>
    <w:rsid w:val="006136A1"/>
    <w:rsid w:val="00614D15"/>
    <w:rsid w:val="006153A6"/>
    <w:rsid w:val="00617B1E"/>
    <w:rsid w:val="00621BB5"/>
    <w:rsid w:val="00622319"/>
    <w:rsid w:val="00623623"/>
    <w:rsid w:val="0062709F"/>
    <w:rsid w:val="00633123"/>
    <w:rsid w:val="00633F36"/>
    <w:rsid w:val="00634EE4"/>
    <w:rsid w:val="006409B6"/>
    <w:rsid w:val="006413FD"/>
    <w:rsid w:val="006418CE"/>
    <w:rsid w:val="006420B5"/>
    <w:rsid w:val="00642D12"/>
    <w:rsid w:val="006448C0"/>
    <w:rsid w:val="0064729B"/>
    <w:rsid w:val="00650C1E"/>
    <w:rsid w:val="006532B5"/>
    <w:rsid w:val="00660C03"/>
    <w:rsid w:val="0066298B"/>
    <w:rsid w:val="006678F4"/>
    <w:rsid w:val="00667B4A"/>
    <w:rsid w:val="00667C00"/>
    <w:rsid w:val="0067015F"/>
    <w:rsid w:val="006730B1"/>
    <w:rsid w:val="00674CF8"/>
    <w:rsid w:val="00675C53"/>
    <w:rsid w:val="00683CF3"/>
    <w:rsid w:val="00696580"/>
    <w:rsid w:val="00697E99"/>
    <w:rsid w:val="006A42CA"/>
    <w:rsid w:val="006B1613"/>
    <w:rsid w:val="006D0293"/>
    <w:rsid w:val="006D0C9B"/>
    <w:rsid w:val="006E1DEF"/>
    <w:rsid w:val="006E4C11"/>
    <w:rsid w:val="006F453F"/>
    <w:rsid w:val="006F6755"/>
    <w:rsid w:val="006F7167"/>
    <w:rsid w:val="00701E49"/>
    <w:rsid w:val="00703F5D"/>
    <w:rsid w:val="0070567B"/>
    <w:rsid w:val="007059E0"/>
    <w:rsid w:val="007060CB"/>
    <w:rsid w:val="00710021"/>
    <w:rsid w:val="00711A74"/>
    <w:rsid w:val="00716C4B"/>
    <w:rsid w:val="007265B3"/>
    <w:rsid w:val="007307C8"/>
    <w:rsid w:val="00732D08"/>
    <w:rsid w:val="007332C1"/>
    <w:rsid w:val="007337E2"/>
    <w:rsid w:val="00742DF6"/>
    <w:rsid w:val="007477CD"/>
    <w:rsid w:val="007651A1"/>
    <w:rsid w:val="00772C60"/>
    <w:rsid w:val="00773AEC"/>
    <w:rsid w:val="00776BE2"/>
    <w:rsid w:val="00776C02"/>
    <w:rsid w:val="00777E79"/>
    <w:rsid w:val="007822C0"/>
    <w:rsid w:val="007843D7"/>
    <w:rsid w:val="00787216"/>
    <w:rsid w:val="00790F0D"/>
    <w:rsid w:val="007918A1"/>
    <w:rsid w:val="00791C55"/>
    <w:rsid w:val="0079406C"/>
    <w:rsid w:val="007A13F4"/>
    <w:rsid w:val="007B111B"/>
    <w:rsid w:val="007B2778"/>
    <w:rsid w:val="007D1858"/>
    <w:rsid w:val="007D2E18"/>
    <w:rsid w:val="007D3550"/>
    <w:rsid w:val="007E1C70"/>
    <w:rsid w:val="007E2639"/>
    <w:rsid w:val="007F309C"/>
    <w:rsid w:val="007F5191"/>
    <w:rsid w:val="00801F9D"/>
    <w:rsid w:val="00803AC0"/>
    <w:rsid w:val="00817923"/>
    <w:rsid w:val="00817FAB"/>
    <w:rsid w:val="00820653"/>
    <w:rsid w:val="008233CC"/>
    <w:rsid w:val="00823CF9"/>
    <w:rsid w:val="00825FE0"/>
    <w:rsid w:val="008269CC"/>
    <w:rsid w:val="00836500"/>
    <w:rsid w:val="00840151"/>
    <w:rsid w:val="008401D0"/>
    <w:rsid w:val="008538C4"/>
    <w:rsid w:val="00853F93"/>
    <w:rsid w:val="00855336"/>
    <w:rsid w:val="00856954"/>
    <w:rsid w:val="0086058E"/>
    <w:rsid w:val="0086178F"/>
    <w:rsid w:val="008648E8"/>
    <w:rsid w:val="008668CA"/>
    <w:rsid w:val="0087441B"/>
    <w:rsid w:val="00874697"/>
    <w:rsid w:val="00875AC1"/>
    <w:rsid w:val="00877A9C"/>
    <w:rsid w:val="00883D18"/>
    <w:rsid w:val="00893AC5"/>
    <w:rsid w:val="008A45AD"/>
    <w:rsid w:val="008A48AF"/>
    <w:rsid w:val="008A5099"/>
    <w:rsid w:val="008C5177"/>
    <w:rsid w:val="008C7DA4"/>
    <w:rsid w:val="008D387E"/>
    <w:rsid w:val="008D3BB1"/>
    <w:rsid w:val="008D3DEA"/>
    <w:rsid w:val="008D4E38"/>
    <w:rsid w:val="008E3DFF"/>
    <w:rsid w:val="008E7288"/>
    <w:rsid w:val="008E784A"/>
    <w:rsid w:val="008F0BBB"/>
    <w:rsid w:val="008F7FE4"/>
    <w:rsid w:val="00902454"/>
    <w:rsid w:val="0090325D"/>
    <w:rsid w:val="00903E04"/>
    <w:rsid w:val="00911229"/>
    <w:rsid w:val="009132B7"/>
    <w:rsid w:val="00914069"/>
    <w:rsid w:val="0091549D"/>
    <w:rsid w:val="00916458"/>
    <w:rsid w:val="009220EA"/>
    <w:rsid w:val="0092402E"/>
    <w:rsid w:val="009266EA"/>
    <w:rsid w:val="00937B40"/>
    <w:rsid w:val="0094263E"/>
    <w:rsid w:val="009457CD"/>
    <w:rsid w:val="00947408"/>
    <w:rsid w:val="00950B4A"/>
    <w:rsid w:val="00957691"/>
    <w:rsid w:val="00965C22"/>
    <w:rsid w:val="009730B1"/>
    <w:rsid w:val="00973C47"/>
    <w:rsid w:val="00974B78"/>
    <w:rsid w:val="009756AE"/>
    <w:rsid w:val="00981E2C"/>
    <w:rsid w:val="00991681"/>
    <w:rsid w:val="009970FB"/>
    <w:rsid w:val="009A5CFB"/>
    <w:rsid w:val="009A77E6"/>
    <w:rsid w:val="009B07A5"/>
    <w:rsid w:val="009C490E"/>
    <w:rsid w:val="009C5936"/>
    <w:rsid w:val="009D4015"/>
    <w:rsid w:val="009D6E21"/>
    <w:rsid w:val="009D7896"/>
    <w:rsid w:val="009E1C43"/>
    <w:rsid w:val="009E77BD"/>
    <w:rsid w:val="009F06F3"/>
    <w:rsid w:val="009F45D5"/>
    <w:rsid w:val="009F531E"/>
    <w:rsid w:val="009F6928"/>
    <w:rsid w:val="009F7FF0"/>
    <w:rsid w:val="00A03C39"/>
    <w:rsid w:val="00A05A9F"/>
    <w:rsid w:val="00A21264"/>
    <w:rsid w:val="00A220F7"/>
    <w:rsid w:val="00A2266E"/>
    <w:rsid w:val="00A25C3F"/>
    <w:rsid w:val="00A26ED1"/>
    <w:rsid w:val="00A3474F"/>
    <w:rsid w:val="00A352D8"/>
    <w:rsid w:val="00A4368F"/>
    <w:rsid w:val="00A45E53"/>
    <w:rsid w:val="00A4712B"/>
    <w:rsid w:val="00A47467"/>
    <w:rsid w:val="00A51B58"/>
    <w:rsid w:val="00A545B4"/>
    <w:rsid w:val="00A565CF"/>
    <w:rsid w:val="00A567F9"/>
    <w:rsid w:val="00A60B53"/>
    <w:rsid w:val="00A61CCE"/>
    <w:rsid w:val="00A61DAC"/>
    <w:rsid w:val="00A63BCD"/>
    <w:rsid w:val="00A63BDC"/>
    <w:rsid w:val="00A67A16"/>
    <w:rsid w:val="00A736F5"/>
    <w:rsid w:val="00A73BDD"/>
    <w:rsid w:val="00A77B75"/>
    <w:rsid w:val="00A806D8"/>
    <w:rsid w:val="00A86563"/>
    <w:rsid w:val="00A86B89"/>
    <w:rsid w:val="00A8796E"/>
    <w:rsid w:val="00A92436"/>
    <w:rsid w:val="00A92724"/>
    <w:rsid w:val="00AA17D9"/>
    <w:rsid w:val="00AA251C"/>
    <w:rsid w:val="00AA5D43"/>
    <w:rsid w:val="00AB715C"/>
    <w:rsid w:val="00AC1808"/>
    <w:rsid w:val="00AC1E3C"/>
    <w:rsid w:val="00AC3E50"/>
    <w:rsid w:val="00AC477A"/>
    <w:rsid w:val="00AC66C3"/>
    <w:rsid w:val="00AD1459"/>
    <w:rsid w:val="00AD46D1"/>
    <w:rsid w:val="00AD6A16"/>
    <w:rsid w:val="00AE1A04"/>
    <w:rsid w:val="00AE3954"/>
    <w:rsid w:val="00AE4616"/>
    <w:rsid w:val="00AE7C86"/>
    <w:rsid w:val="00AF1EB1"/>
    <w:rsid w:val="00AF2A9D"/>
    <w:rsid w:val="00AF3D5C"/>
    <w:rsid w:val="00B01EAD"/>
    <w:rsid w:val="00B06F05"/>
    <w:rsid w:val="00B15A6F"/>
    <w:rsid w:val="00B25B61"/>
    <w:rsid w:val="00B32407"/>
    <w:rsid w:val="00B3424E"/>
    <w:rsid w:val="00B35929"/>
    <w:rsid w:val="00B35BF6"/>
    <w:rsid w:val="00B4219A"/>
    <w:rsid w:val="00B44C21"/>
    <w:rsid w:val="00B461A6"/>
    <w:rsid w:val="00B50503"/>
    <w:rsid w:val="00B51258"/>
    <w:rsid w:val="00B52963"/>
    <w:rsid w:val="00B55356"/>
    <w:rsid w:val="00B56625"/>
    <w:rsid w:val="00B56FD3"/>
    <w:rsid w:val="00B6036A"/>
    <w:rsid w:val="00B65225"/>
    <w:rsid w:val="00B6628F"/>
    <w:rsid w:val="00B71279"/>
    <w:rsid w:val="00B717D2"/>
    <w:rsid w:val="00B779BC"/>
    <w:rsid w:val="00B83A86"/>
    <w:rsid w:val="00B8408C"/>
    <w:rsid w:val="00B85E53"/>
    <w:rsid w:val="00B962AB"/>
    <w:rsid w:val="00BA0EA3"/>
    <w:rsid w:val="00BA4A7D"/>
    <w:rsid w:val="00BB0030"/>
    <w:rsid w:val="00BB1B24"/>
    <w:rsid w:val="00BB50FC"/>
    <w:rsid w:val="00BC28EB"/>
    <w:rsid w:val="00BC3FF5"/>
    <w:rsid w:val="00BD6240"/>
    <w:rsid w:val="00BD698C"/>
    <w:rsid w:val="00BE57C6"/>
    <w:rsid w:val="00BE7EAF"/>
    <w:rsid w:val="00BF29E1"/>
    <w:rsid w:val="00BF5AC5"/>
    <w:rsid w:val="00BF7BAE"/>
    <w:rsid w:val="00C16C86"/>
    <w:rsid w:val="00C21216"/>
    <w:rsid w:val="00C22AEA"/>
    <w:rsid w:val="00C24E27"/>
    <w:rsid w:val="00C24F20"/>
    <w:rsid w:val="00C31D4B"/>
    <w:rsid w:val="00C34329"/>
    <w:rsid w:val="00C42456"/>
    <w:rsid w:val="00C4616F"/>
    <w:rsid w:val="00C518E4"/>
    <w:rsid w:val="00C526A9"/>
    <w:rsid w:val="00C53714"/>
    <w:rsid w:val="00C60B1F"/>
    <w:rsid w:val="00C629DB"/>
    <w:rsid w:val="00C70651"/>
    <w:rsid w:val="00C708C7"/>
    <w:rsid w:val="00C76004"/>
    <w:rsid w:val="00C76C79"/>
    <w:rsid w:val="00C83D5B"/>
    <w:rsid w:val="00C86186"/>
    <w:rsid w:val="00C8655C"/>
    <w:rsid w:val="00C879C9"/>
    <w:rsid w:val="00C9046A"/>
    <w:rsid w:val="00C93C78"/>
    <w:rsid w:val="00C93E1E"/>
    <w:rsid w:val="00CA69CA"/>
    <w:rsid w:val="00CB55CB"/>
    <w:rsid w:val="00CC2262"/>
    <w:rsid w:val="00CC2366"/>
    <w:rsid w:val="00CD1EBB"/>
    <w:rsid w:val="00CD2AC3"/>
    <w:rsid w:val="00CE0520"/>
    <w:rsid w:val="00CE171B"/>
    <w:rsid w:val="00CE216D"/>
    <w:rsid w:val="00CE5D5E"/>
    <w:rsid w:val="00CE7275"/>
    <w:rsid w:val="00CE76B6"/>
    <w:rsid w:val="00CF2244"/>
    <w:rsid w:val="00CF52A0"/>
    <w:rsid w:val="00CF7D18"/>
    <w:rsid w:val="00D01A45"/>
    <w:rsid w:val="00D02FF8"/>
    <w:rsid w:val="00D03253"/>
    <w:rsid w:val="00D04485"/>
    <w:rsid w:val="00D1086E"/>
    <w:rsid w:val="00D11CFD"/>
    <w:rsid w:val="00D141E3"/>
    <w:rsid w:val="00D156D2"/>
    <w:rsid w:val="00D15CD3"/>
    <w:rsid w:val="00D16CBB"/>
    <w:rsid w:val="00D215D4"/>
    <w:rsid w:val="00D22EDC"/>
    <w:rsid w:val="00D241D3"/>
    <w:rsid w:val="00D24EF4"/>
    <w:rsid w:val="00D32AF8"/>
    <w:rsid w:val="00D33CA1"/>
    <w:rsid w:val="00D37C79"/>
    <w:rsid w:val="00D45994"/>
    <w:rsid w:val="00D505FB"/>
    <w:rsid w:val="00D5238E"/>
    <w:rsid w:val="00D60C4D"/>
    <w:rsid w:val="00D652E1"/>
    <w:rsid w:val="00D768A1"/>
    <w:rsid w:val="00D77346"/>
    <w:rsid w:val="00D774A8"/>
    <w:rsid w:val="00D77834"/>
    <w:rsid w:val="00D8278A"/>
    <w:rsid w:val="00D82A2B"/>
    <w:rsid w:val="00D84426"/>
    <w:rsid w:val="00D84E3F"/>
    <w:rsid w:val="00D922F7"/>
    <w:rsid w:val="00D93AD1"/>
    <w:rsid w:val="00D93B59"/>
    <w:rsid w:val="00DA0AF1"/>
    <w:rsid w:val="00DA418D"/>
    <w:rsid w:val="00DA6860"/>
    <w:rsid w:val="00DB07FF"/>
    <w:rsid w:val="00DB20D2"/>
    <w:rsid w:val="00DC2503"/>
    <w:rsid w:val="00DC2F6B"/>
    <w:rsid w:val="00DD2B25"/>
    <w:rsid w:val="00DD3A24"/>
    <w:rsid w:val="00DE280C"/>
    <w:rsid w:val="00DE63CE"/>
    <w:rsid w:val="00DE7922"/>
    <w:rsid w:val="00DF0F22"/>
    <w:rsid w:val="00DF201F"/>
    <w:rsid w:val="00DF4F74"/>
    <w:rsid w:val="00DF532C"/>
    <w:rsid w:val="00DF7488"/>
    <w:rsid w:val="00E10813"/>
    <w:rsid w:val="00E1232C"/>
    <w:rsid w:val="00E147D5"/>
    <w:rsid w:val="00E172B1"/>
    <w:rsid w:val="00E200E3"/>
    <w:rsid w:val="00E214EA"/>
    <w:rsid w:val="00E2404B"/>
    <w:rsid w:val="00E2475C"/>
    <w:rsid w:val="00E3251E"/>
    <w:rsid w:val="00E336AE"/>
    <w:rsid w:val="00E52049"/>
    <w:rsid w:val="00E563FD"/>
    <w:rsid w:val="00E6498D"/>
    <w:rsid w:val="00E7102E"/>
    <w:rsid w:val="00E73280"/>
    <w:rsid w:val="00E76989"/>
    <w:rsid w:val="00E779DF"/>
    <w:rsid w:val="00E80C4E"/>
    <w:rsid w:val="00E9003E"/>
    <w:rsid w:val="00E962E6"/>
    <w:rsid w:val="00EA58DC"/>
    <w:rsid w:val="00EB4CA1"/>
    <w:rsid w:val="00EC14F6"/>
    <w:rsid w:val="00EC43BF"/>
    <w:rsid w:val="00EC7908"/>
    <w:rsid w:val="00EE3A14"/>
    <w:rsid w:val="00F00B81"/>
    <w:rsid w:val="00F010DE"/>
    <w:rsid w:val="00F05D9C"/>
    <w:rsid w:val="00F1066E"/>
    <w:rsid w:val="00F1732D"/>
    <w:rsid w:val="00F17CC7"/>
    <w:rsid w:val="00F23589"/>
    <w:rsid w:val="00F25E14"/>
    <w:rsid w:val="00F30BC5"/>
    <w:rsid w:val="00F32171"/>
    <w:rsid w:val="00F334BE"/>
    <w:rsid w:val="00F43AC5"/>
    <w:rsid w:val="00F45D33"/>
    <w:rsid w:val="00F5374F"/>
    <w:rsid w:val="00F546E7"/>
    <w:rsid w:val="00F5692D"/>
    <w:rsid w:val="00F6047C"/>
    <w:rsid w:val="00F67100"/>
    <w:rsid w:val="00F67A74"/>
    <w:rsid w:val="00F7220A"/>
    <w:rsid w:val="00F73048"/>
    <w:rsid w:val="00F73F93"/>
    <w:rsid w:val="00F74CB7"/>
    <w:rsid w:val="00F75862"/>
    <w:rsid w:val="00F811F2"/>
    <w:rsid w:val="00F81FB8"/>
    <w:rsid w:val="00F84B52"/>
    <w:rsid w:val="00F855B6"/>
    <w:rsid w:val="00F95A05"/>
    <w:rsid w:val="00FA1F1B"/>
    <w:rsid w:val="00FA4F02"/>
    <w:rsid w:val="00FB083F"/>
    <w:rsid w:val="00FB2817"/>
    <w:rsid w:val="00FB4AAD"/>
    <w:rsid w:val="00FC28A7"/>
    <w:rsid w:val="00FC3C7C"/>
    <w:rsid w:val="00FC5BE1"/>
    <w:rsid w:val="00FE4F4F"/>
    <w:rsid w:val="00FE75F6"/>
    <w:rsid w:val="00FF3AD6"/>
    <w:rsid w:val="00FF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03BF6906"/>
  <w15:docId w15:val="{48A502DE-D207-4159-8156-5E5D537F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56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563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63F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E3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3A14"/>
    <w:pPr>
      <w:ind w:left="720"/>
      <w:contextualSpacing/>
    </w:pPr>
    <w:rPr>
      <w:b/>
      <w:bCs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BB0030"/>
    <w:rPr>
      <w:rFonts w:ascii="Calibri" w:hAnsi="Calibri"/>
      <w:sz w:val="24"/>
      <w:szCs w:val="24"/>
    </w:rPr>
  </w:style>
  <w:style w:type="character" w:styleId="Hyperlink">
    <w:name w:val="Hyperlink"/>
    <w:basedOn w:val="DefaultParagraphFont"/>
    <w:rsid w:val="005C7C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903E04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D77346"/>
    <w:rPr>
      <w:rFonts w:ascii="Calibri" w:hAnsi="Calibri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102E"/>
    <w:rPr>
      <w:color w:val="808080"/>
      <w:shd w:val="clear" w:color="auto" w:fill="E6E6E6"/>
    </w:rPr>
  </w:style>
  <w:style w:type="table" w:customStyle="1" w:styleId="TableGrid0">
    <w:name w:val="TableGrid"/>
    <w:rsid w:val="00E7102E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iv5337195113p1">
    <w:name w:val="yiv5337195113p1"/>
    <w:basedOn w:val="Normal"/>
    <w:rsid w:val="00E6498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yiv5337195113s1">
    <w:name w:val="yiv5337195113s1"/>
    <w:basedOn w:val="DefaultParagraphFont"/>
    <w:rsid w:val="00E6498D"/>
  </w:style>
  <w:style w:type="character" w:customStyle="1" w:styleId="yiv5337195113apple-converted-space">
    <w:name w:val="yiv5337195113apple-converted-space"/>
    <w:basedOn w:val="DefaultParagraphFont"/>
    <w:rsid w:val="00E6498D"/>
  </w:style>
  <w:style w:type="paragraph" w:customStyle="1" w:styleId="yiv5337195113p2">
    <w:name w:val="yiv5337195113p2"/>
    <w:basedOn w:val="Normal"/>
    <w:rsid w:val="00E6498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4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13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2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92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07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77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3447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631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9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2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2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82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5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53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8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33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55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445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05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320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69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5402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0184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9941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9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1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8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21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65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8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20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757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18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563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5796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5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9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77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0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93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477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798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37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66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31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289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107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64937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5540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019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02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6952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4871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136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46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2572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4770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7040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147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618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8755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870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645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1755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2968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007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3842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35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6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12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92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46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76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622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3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017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6759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2691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0908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7559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637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007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77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8987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438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6988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88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7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6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20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85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197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29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62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97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9983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282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4344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5549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9211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8647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795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4525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45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4172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8298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843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640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636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12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959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2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57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491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76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5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762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3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9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60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50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655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2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29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07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16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2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31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64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8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526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64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32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43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50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3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26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591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92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582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4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0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63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27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298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3756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0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656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4679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6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84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8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8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57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7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27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6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075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41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869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974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1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506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9598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4589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240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6276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638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7885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3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695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6000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9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30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9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6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12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468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9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4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4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0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37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64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78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8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151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47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9618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3398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8528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6650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0915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626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217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279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651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187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83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002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198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5595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7628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5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0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8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98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45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1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143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042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571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647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0875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4258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452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7815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2757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29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036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2344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418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112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2834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031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62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1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7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9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60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64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4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5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559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85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4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2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0" w:color="E4E4E4"/>
                                <w:right w:val="none" w:sz="0" w:space="0" w:color="auto"/>
                              </w:divBdr>
                              <w:divsChild>
                                <w:div w:id="57725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0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96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45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9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697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303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34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07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88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37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93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6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40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5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55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6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5324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11369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3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96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45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01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8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1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4903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8830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83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3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628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47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1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4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78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6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22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33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3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14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33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95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14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17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4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217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863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5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4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43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6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1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67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9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854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945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95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22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08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06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74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8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0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49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68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51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53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283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57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33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302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75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54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4099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9479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5792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0123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437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7265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2305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8667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1365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4674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3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53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6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69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902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36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276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97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3024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688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8588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4139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40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58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342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8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02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51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0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51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458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57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09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755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6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7974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1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1291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159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0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96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8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94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03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26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5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95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1208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941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6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28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2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28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0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71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2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7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4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8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3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85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6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09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39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26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05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50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826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759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528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0105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11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1126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1218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5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1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27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62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4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18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770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765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677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9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24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81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7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42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9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17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70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5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9083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719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0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9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23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1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5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226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66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419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524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708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928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232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98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76578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0655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3293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4238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979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869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21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88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1909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6909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992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4162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2001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481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1516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389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8154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7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8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55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67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86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803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017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898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213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90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0627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447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2024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4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04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819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374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551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16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673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0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758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98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639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6123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24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37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1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6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3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3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557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81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95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85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424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4017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4903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473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672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6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57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10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2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8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7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4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23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06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71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746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1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190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840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687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3821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463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1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96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77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15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1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893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484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962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38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32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347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0174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7642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898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5958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7331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091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3743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8274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07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02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6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10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23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29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191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107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53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6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0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0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9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45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95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02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84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819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518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078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404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5660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874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9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3798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65394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4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67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0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22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621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36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00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4986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5490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6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51214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4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418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836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883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86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0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00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31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37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53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2255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887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6321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68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25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61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47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447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89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32602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3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5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5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015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91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1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9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3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56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00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75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3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1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1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28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63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02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73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832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2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58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1054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696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9057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7970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7385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7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6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3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12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94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0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85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3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5739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6929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8966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0252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40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9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40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17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0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6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2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48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5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0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339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03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68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365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926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130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0269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8601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987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16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9760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158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903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684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9793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64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5324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15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49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67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9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845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818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43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8349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011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0104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0022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05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5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0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56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00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2542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34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571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477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7632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1146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570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7031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3937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01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955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50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9810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3239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420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06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94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035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972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36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437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9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4533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651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3153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490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6277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99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8234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06095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2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1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3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7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7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27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230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54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42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91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8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48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44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3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7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1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94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7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495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968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156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7203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97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8008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0548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0957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6261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4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99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460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849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4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4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17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15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97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25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0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5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55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54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6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47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238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359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0645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296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8115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7617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654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6419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8455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782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4318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2835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3191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6531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5307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2166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6526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561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1941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7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093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951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7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6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7278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53481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6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85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2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6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84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30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84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33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26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9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2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86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94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180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831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917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0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898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466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7028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819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364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253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85401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454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7913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9376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9522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3357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0346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853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1420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492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5193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9555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4188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9892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0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9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86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0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0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015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4149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4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9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8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0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53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53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8867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67186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5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11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81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97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23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06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54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79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36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35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6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6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09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34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00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9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0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9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9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5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7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96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34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322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65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83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050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409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1141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43395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5254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1227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073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3479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040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95444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2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8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7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1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2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37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56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49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8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0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0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1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1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812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21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83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022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695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84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8665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8892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2068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595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B3FD7-E047-4D49-B459-74B37656E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7234668E.dotm</Template>
  <TotalTime>108</TotalTime>
  <Pages>4</Pages>
  <Words>499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Hospitals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Clark</dc:creator>
  <cp:lastModifiedBy>April Mullen</cp:lastModifiedBy>
  <cp:revision>9</cp:revision>
  <cp:lastPrinted>2017-08-31T19:07:00Z</cp:lastPrinted>
  <dcterms:created xsi:type="dcterms:W3CDTF">2020-07-14T22:26:00Z</dcterms:created>
  <dcterms:modified xsi:type="dcterms:W3CDTF">2020-07-15T01:13:00Z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07bfb2-11d3-4471-a009-e3c4fa095e71_Enabled">
    <vt:lpwstr>True</vt:lpwstr>
  </property>
  <property fmtid="{D5CDD505-2E9C-101B-9397-08002B2CF9AE}" pid="3" name="MSIP_Label_a507bfb2-11d3-4471-a009-e3c4fa095e71_SiteId">
    <vt:lpwstr>dd3edd7f-5cb4-4f13-8645-b0f69dacb19a</vt:lpwstr>
  </property>
  <property fmtid="{D5CDD505-2E9C-101B-9397-08002B2CF9AE}" pid="4" name="MSIP_Label_a507bfb2-11d3-4471-a009-e3c4fa095e71_Owner">
    <vt:lpwstr>thurley@aecon.com</vt:lpwstr>
  </property>
  <property fmtid="{D5CDD505-2E9C-101B-9397-08002B2CF9AE}" pid="5" name="MSIP_Label_a507bfb2-11d3-4471-a009-e3c4fa095e71_SetDate">
    <vt:lpwstr>2020-07-11T15:10:43.0644345Z</vt:lpwstr>
  </property>
  <property fmtid="{D5CDD505-2E9C-101B-9397-08002B2CF9AE}" pid="6" name="MSIP_Label_a507bfb2-11d3-4471-a009-e3c4fa095e71_Name">
    <vt:lpwstr>Public</vt:lpwstr>
  </property>
  <property fmtid="{D5CDD505-2E9C-101B-9397-08002B2CF9AE}" pid="7" name="MSIP_Label_a507bfb2-11d3-4471-a009-e3c4fa095e71_Application">
    <vt:lpwstr>Microsoft Azure Information Protection</vt:lpwstr>
  </property>
  <property fmtid="{D5CDD505-2E9C-101B-9397-08002B2CF9AE}" pid="8" name="MSIP_Label_a507bfb2-11d3-4471-a009-e3c4fa095e71_ActionId">
    <vt:lpwstr>aa2c9756-23e0-46b0-abdb-9a76a0b9bdac</vt:lpwstr>
  </property>
  <property fmtid="{D5CDD505-2E9C-101B-9397-08002B2CF9AE}" pid="9" name="MSIP_Label_a507bfb2-11d3-4471-a009-e3c4fa095e71_Extended_MSFT_Method">
    <vt:lpwstr>Automatic</vt:lpwstr>
  </property>
  <property fmtid="{D5CDD505-2E9C-101B-9397-08002B2CF9AE}" pid="10" name="Sensitivity">
    <vt:lpwstr>Public</vt:lpwstr>
  </property>
</Properties>
</file>