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B89B9" w14:textId="75663E31" w:rsidR="0031071F" w:rsidRPr="00636308" w:rsidRDefault="00390D3F" w:rsidP="00782EF9">
      <w:pPr>
        <w:pStyle w:val="Heading1"/>
        <w:rPr>
          <w:rFonts w:asciiTheme="minorHAnsi" w:hAnsiTheme="minorHAnsi" w:cstheme="minorHAnsi"/>
        </w:rPr>
      </w:pPr>
      <w:r w:rsidRPr="00636308">
        <w:rPr>
          <w:rFonts w:asciiTheme="minorHAnsi" w:hAnsiTheme="minorHAnsi" w:cstheme="minorHAnsi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0288" behindDoc="0" locked="0" layoutInCell="1" allowOverlap="0" wp14:anchorId="7ACF3426" wp14:editId="7A109E78">
            <wp:simplePos x="0" y="0"/>
            <wp:positionH relativeFrom="column">
              <wp:posOffset>-695325</wp:posOffset>
            </wp:positionH>
            <wp:positionV relativeFrom="line">
              <wp:posOffset>-485775</wp:posOffset>
            </wp:positionV>
            <wp:extent cx="1485900" cy="1209675"/>
            <wp:effectExtent l="0" t="0" r="0" b="0"/>
            <wp:wrapSquare wrapText="bothSides"/>
            <wp:docPr id="1" name="Picture 1" descr="http://www.wrra.ca/Image8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rra.ca/Image8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308">
        <w:rPr>
          <w:rFonts w:asciiTheme="minorHAnsi" w:hAnsiTheme="minorHAnsi" w:cstheme="minorHAnsi"/>
        </w:rPr>
        <w:t xml:space="preserve">WRRL </w:t>
      </w:r>
      <w:r w:rsidR="00221FD7">
        <w:rPr>
          <w:rFonts w:asciiTheme="minorHAnsi" w:hAnsiTheme="minorHAnsi" w:cstheme="minorHAnsi"/>
        </w:rPr>
        <w:t>AGM M</w:t>
      </w:r>
      <w:r w:rsidRPr="00636308">
        <w:rPr>
          <w:rFonts w:asciiTheme="minorHAnsi" w:hAnsiTheme="minorHAnsi" w:cstheme="minorHAnsi"/>
        </w:rPr>
        <w:t>eeting</w:t>
      </w:r>
      <w:r w:rsidR="00D82E20">
        <w:rPr>
          <w:rFonts w:asciiTheme="minorHAnsi" w:hAnsiTheme="minorHAnsi" w:cstheme="minorHAnsi"/>
        </w:rPr>
        <w:t xml:space="preserve"> Minutes</w:t>
      </w:r>
    </w:p>
    <w:sdt>
      <w:sdtPr>
        <w:rPr>
          <w:rFonts w:asciiTheme="minorHAnsi" w:hAnsiTheme="minorHAnsi" w:cstheme="minorHAnsi"/>
        </w:rPr>
        <w:alias w:val="Date"/>
        <w:tag w:val="Date"/>
        <w:id w:val="872681762"/>
        <w:placeholder>
          <w:docPart w:val="0B8F222ABAF948E5A553156D17C4F3FD"/>
        </w:placeholder>
        <w:date w:fullDate="2022-05-12T00:00:00Z">
          <w:dateFormat w:val="dddd, MMMM dd, yyyy"/>
          <w:lid w:val="en-US"/>
          <w:storeMappedDataAs w:val="dateTime"/>
          <w:calendar w:val="gregorian"/>
        </w:date>
      </w:sdtPr>
      <w:sdtEndPr/>
      <w:sdtContent>
        <w:p w14:paraId="4D8F4384" w14:textId="6254C071" w:rsidR="00DC4E8E" w:rsidRPr="00636308" w:rsidRDefault="00221FD7" w:rsidP="0031071F">
          <w:pPr>
            <w:pStyle w:val="Date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Thursday, May 12, 2022</w:t>
          </w:r>
        </w:p>
      </w:sdtContent>
    </w:sdt>
    <w:p w14:paraId="0C1DF978" w14:textId="77777777" w:rsidR="004B1402" w:rsidRPr="00636308" w:rsidRDefault="004F20C9" w:rsidP="0031071F">
      <w:pPr>
        <w:pStyle w:val="Date"/>
        <w:rPr>
          <w:rFonts w:asciiTheme="minorHAnsi" w:hAnsiTheme="minorHAnsi" w:cstheme="minorHAnsi"/>
        </w:rPr>
      </w:pPr>
      <w:r w:rsidRPr="00636308">
        <w:rPr>
          <w:rFonts w:asciiTheme="minorHAnsi" w:hAnsiTheme="minorHAnsi" w:cstheme="minorHAnsi"/>
        </w:rPr>
        <w:t>7:00</w:t>
      </w:r>
      <w:r w:rsidR="00390D3F" w:rsidRPr="00636308">
        <w:rPr>
          <w:rFonts w:asciiTheme="minorHAnsi" w:hAnsiTheme="minorHAnsi" w:cstheme="minorHAnsi"/>
        </w:rPr>
        <w:t>pm</w:t>
      </w:r>
    </w:p>
    <w:p w14:paraId="74F83440" w14:textId="1B72231F" w:rsidR="004B1402" w:rsidRPr="00636308" w:rsidRDefault="00636308" w:rsidP="0031071F">
      <w:pPr>
        <w:pStyle w:val="Date"/>
        <w:rPr>
          <w:rFonts w:asciiTheme="minorHAnsi" w:hAnsiTheme="minorHAnsi" w:cstheme="minorHAnsi"/>
        </w:rPr>
      </w:pPr>
      <w:r w:rsidRPr="00636308">
        <w:rPr>
          <w:rFonts w:asciiTheme="minorHAnsi" w:hAnsiTheme="minorHAnsi" w:cstheme="minorHAnsi"/>
        </w:rPr>
        <w:t>Zoom Meeting</w:t>
      </w:r>
    </w:p>
    <w:p w14:paraId="70F97C46" w14:textId="77777777" w:rsidR="00945582" w:rsidRPr="00636308" w:rsidRDefault="00945582" w:rsidP="0031071F">
      <w:pPr>
        <w:pStyle w:val="Heading2"/>
        <w:rPr>
          <w:rFonts w:asciiTheme="minorHAnsi" w:hAnsiTheme="minorHAnsi" w:cstheme="minorHAnsi"/>
        </w:rPr>
      </w:pPr>
      <w:r w:rsidRPr="00636308">
        <w:rPr>
          <w:rFonts w:asciiTheme="minorHAnsi" w:hAnsiTheme="minorHAnsi" w:cstheme="minorHAnsi"/>
        </w:rPr>
        <w:t>Agenda</w:t>
      </w:r>
    </w:p>
    <w:p w14:paraId="2E21818B" w14:textId="77777777" w:rsidR="000A69F7" w:rsidRPr="005554F6" w:rsidRDefault="00827634" w:rsidP="00636308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</w:rPr>
      </w:pPr>
      <w:r w:rsidRPr="005554F6">
        <w:rPr>
          <w:rFonts w:asciiTheme="minorHAnsi" w:hAnsiTheme="minorHAnsi" w:cstheme="minorHAnsi"/>
          <w:b/>
          <w:bCs/>
          <w:sz w:val="24"/>
        </w:rPr>
        <w:t>Call to O</w:t>
      </w:r>
      <w:r w:rsidR="007E0AB7" w:rsidRPr="005554F6">
        <w:rPr>
          <w:rFonts w:asciiTheme="minorHAnsi" w:hAnsiTheme="minorHAnsi" w:cstheme="minorHAnsi"/>
          <w:b/>
          <w:bCs/>
          <w:sz w:val="24"/>
        </w:rPr>
        <w:t>rder</w:t>
      </w:r>
    </w:p>
    <w:p w14:paraId="56736B91" w14:textId="07C3A0C8" w:rsidR="000A69F7" w:rsidRPr="005554F6" w:rsidRDefault="00827634" w:rsidP="00636308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</w:rPr>
      </w:pPr>
      <w:r w:rsidRPr="005554F6">
        <w:rPr>
          <w:rFonts w:asciiTheme="minorHAnsi" w:hAnsiTheme="minorHAnsi" w:cstheme="minorHAnsi"/>
          <w:b/>
          <w:bCs/>
          <w:sz w:val="24"/>
        </w:rPr>
        <w:t>Roll C</w:t>
      </w:r>
      <w:r w:rsidR="000A69F7" w:rsidRPr="005554F6">
        <w:rPr>
          <w:rFonts w:asciiTheme="minorHAnsi" w:hAnsiTheme="minorHAnsi" w:cstheme="minorHAnsi"/>
          <w:b/>
          <w:bCs/>
          <w:sz w:val="24"/>
        </w:rPr>
        <w:t>all</w:t>
      </w:r>
      <w:r w:rsidR="00133A3A" w:rsidRPr="005554F6">
        <w:rPr>
          <w:rFonts w:asciiTheme="minorHAnsi" w:hAnsiTheme="minorHAnsi" w:cstheme="minorHAnsi"/>
          <w:b/>
          <w:bCs/>
          <w:sz w:val="24"/>
        </w:rPr>
        <w:t>-Associations and Executive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129"/>
        <w:gridCol w:w="4141"/>
      </w:tblGrid>
      <w:tr w:rsidR="00D60BA5" w14:paraId="6D637713" w14:textId="77777777" w:rsidTr="00F31C93">
        <w:tc>
          <w:tcPr>
            <w:tcW w:w="4129" w:type="dxa"/>
          </w:tcPr>
          <w:p w14:paraId="2ABC5E25" w14:textId="24C7C6B9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Chatham</w:t>
            </w:r>
          </w:p>
        </w:tc>
        <w:tc>
          <w:tcPr>
            <w:tcW w:w="4141" w:type="dxa"/>
          </w:tcPr>
          <w:p w14:paraId="17748D75" w14:textId="2CB4F578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Margie</w:t>
            </w:r>
            <w:r w:rsidR="00F31C93">
              <w:rPr>
                <w:rFonts w:cstheme="minorHAnsi"/>
                <w:sz w:val="22"/>
                <w:szCs w:val="22"/>
              </w:rPr>
              <w:t xml:space="preserve"> Vanoirschot</w:t>
            </w:r>
            <w:r w:rsidR="00C74F54">
              <w:rPr>
                <w:rFonts w:cstheme="minorHAnsi"/>
                <w:sz w:val="22"/>
                <w:szCs w:val="22"/>
              </w:rPr>
              <w:t>/ Eric V</w:t>
            </w:r>
          </w:p>
        </w:tc>
      </w:tr>
      <w:tr w:rsidR="00D60BA5" w14:paraId="37C221EC" w14:textId="77777777" w:rsidTr="00F31C93">
        <w:tc>
          <w:tcPr>
            <w:tcW w:w="4129" w:type="dxa"/>
          </w:tcPr>
          <w:p w14:paraId="1BDC0F3D" w14:textId="6CC020F1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Dorchester</w:t>
            </w:r>
          </w:p>
        </w:tc>
        <w:tc>
          <w:tcPr>
            <w:tcW w:w="4141" w:type="dxa"/>
          </w:tcPr>
          <w:p w14:paraId="64414A09" w14:textId="45C4E71F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Shelley Handley</w:t>
            </w:r>
          </w:p>
        </w:tc>
      </w:tr>
      <w:tr w:rsidR="00D60BA5" w14:paraId="778317D1" w14:textId="77777777" w:rsidTr="00F31C93">
        <w:tc>
          <w:tcPr>
            <w:tcW w:w="4129" w:type="dxa"/>
          </w:tcPr>
          <w:p w14:paraId="2D9C2EBB" w14:textId="1049FB20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Elora/Fergus</w:t>
            </w:r>
          </w:p>
        </w:tc>
        <w:tc>
          <w:tcPr>
            <w:tcW w:w="4141" w:type="dxa"/>
          </w:tcPr>
          <w:p w14:paraId="5BB98729" w14:textId="6902711E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Erin Schmid</w:t>
            </w:r>
          </w:p>
        </w:tc>
      </w:tr>
      <w:tr w:rsidR="00D60BA5" w14:paraId="4D5BF235" w14:textId="77777777" w:rsidTr="00F31C93">
        <w:tc>
          <w:tcPr>
            <w:tcW w:w="4129" w:type="dxa"/>
          </w:tcPr>
          <w:p w14:paraId="7B35AAA7" w14:textId="367BC3B5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Forest</w:t>
            </w:r>
          </w:p>
        </w:tc>
        <w:tc>
          <w:tcPr>
            <w:tcW w:w="4141" w:type="dxa"/>
          </w:tcPr>
          <w:p w14:paraId="54E0C114" w14:textId="15F92208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Shae Stanbra</w:t>
            </w:r>
          </w:p>
        </w:tc>
      </w:tr>
      <w:tr w:rsidR="00D60BA5" w14:paraId="21FED796" w14:textId="77777777" w:rsidTr="00F31C93">
        <w:tc>
          <w:tcPr>
            <w:tcW w:w="4129" w:type="dxa"/>
          </w:tcPr>
          <w:p w14:paraId="5B67C234" w14:textId="2D803B0B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Goderich</w:t>
            </w:r>
          </w:p>
        </w:tc>
        <w:tc>
          <w:tcPr>
            <w:tcW w:w="4141" w:type="dxa"/>
          </w:tcPr>
          <w:p w14:paraId="369234C2" w14:textId="41C8DA90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Graeme Hamilton</w:t>
            </w:r>
          </w:p>
        </w:tc>
      </w:tr>
      <w:tr w:rsidR="00D60BA5" w14:paraId="5193F8DA" w14:textId="77777777" w:rsidTr="00F31C93">
        <w:tc>
          <w:tcPr>
            <w:tcW w:w="4129" w:type="dxa"/>
          </w:tcPr>
          <w:p w14:paraId="48A1588E" w14:textId="276E5756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Guelph</w:t>
            </w:r>
          </w:p>
        </w:tc>
        <w:tc>
          <w:tcPr>
            <w:tcW w:w="4141" w:type="dxa"/>
          </w:tcPr>
          <w:p w14:paraId="70CF08DD" w14:textId="6D54FC50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Nicole Perkins</w:t>
            </w:r>
          </w:p>
        </w:tc>
      </w:tr>
      <w:tr w:rsidR="00D60BA5" w14:paraId="5E2F6907" w14:textId="77777777" w:rsidTr="00F31C93">
        <w:tc>
          <w:tcPr>
            <w:tcW w:w="4129" w:type="dxa"/>
          </w:tcPr>
          <w:p w14:paraId="34BE92B2" w14:textId="17AD7522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Hanover</w:t>
            </w:r>
          </w:p>
        </w:tc>
        <w:tc>
          <w:tcPr>
            <w:tcW w:w="4141" w:type="dxa"/>
          </w:tcPr>
          <w:p w14:paraId="0E0E85CB" w14:textId="1586778A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Ian Sizer</w:t>
            </w:r>
          </w:p>
        </w:tc>
      </w:tr>
      <w:tr w:rsidR="00D60BA5" w14:paraId="2B23E140" w14:textId="77777777" w:rsidTr="00F31C93">
        <w:tc>
          <w:tcPr>
            <w:tcW w:w="4129" w:type="dxa"/>
          </w:tcPr>
          <w:p w14:paraId="5BDD18CB" w14:textId="7B3243D1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Kitchener</w:t>
            </w:r>
          </w:p>
        </w:tc>
        <w:tc>
          <w:tcPr>
            <w:tcW w:w="4141" w:type="dxa"/>
          </w:tcPr>
          <w:p w14:paraId="4C0D0920" w14:textId="7B970EF6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Brian Kettles</w:t>
            </w:r>
          </w:p>
        </w:tc>
      </w:tr>
      <w:tr w:rsidR="00D60BA5" w14:paraId="0CF6E9F7" w14:textId="77777777" w:rsidTr="00F31C93">
        <w:tc>
          <w:tcPr>
            <w:tcW w:w="4129" w:type="dxa"/>
          </w:tcPr>
          <w:p w14:paraId="72200458" w14:textId="2EE645AC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London</w:t>
            </w:r>
          </w:p>
        </w:tc>
        <w:tc>
          <w:tcPr>
            <w:tcW w:w="4141" w:type="dxa"/>
          </w:tcPr>
          <w:p w14:paraId="51538A8B" w14:textId="58C490B6" w:rsidR="00D60BA5" w:rsidRDefault="00C74F54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Melinda Suchard</w:t>
            </w:r>
          </w:p>
        </w:tc>
      </w:tr>
      <w:tr w:rsidR="00D60BA5" w14:paraId="0BC1058D" w14:textId="77777777" w:rsidTr="00F31C93">
        <w:tc>
          <w:tcPr>
            <w:tcW w:w="4129" w:type="dxa"/>
          </w:tcPr>
          <w:p w14:paraId="4B3F096A" w14:textId="7229B1F2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Mitchell</w:t>
            </w:r>
          </w:p>
        </w:tc>
        <w:tc>
          <w:tcPr>
            <w:tcW w:w="4141" w:type="dxa"/>
          </w:tcPr>
          <w:p w14:paraId="4C58F522" w14:textId="0C407A1A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Chris Dowson</w:t>
            </w:r>
            <w:r w:rsidR="00F31C93">
              <w:rPr>
                <w:rFonts w:cstheme="minorHAnsi"/>
                <w:sz w:val="22"/>
                <w:szCs w:val="22"/>
              </w:rPr>
              <w:t>/Lisa Helmuth</w:t>
            </w:r>
          </w:p>
        </w:tc>
      </w:tr>
      <w:tr w:rsidR="00D60BA5" w14:paraId="4F799FCD" w14:textId="77777777" w:rsidTr="00F31C93">
        <w:tc>
          <w:tcPr>
            <w:tcW w:w="4129" w:type="dxa"/>
          </w:tcPr>
          <w:p w14:paraId="45090354" w14:textId="33FAADD2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Owen Sound</w:t>
            </w:r>
          </w:p>
        </w:tc>
        <w:tc>
          <w:tcPr>
            <w:tcW w:w="4141" w:type="dxa"/>
          </w:tcPr>
          <w:p w14:paraId="05D174C7" w14:textId="7BA3766D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Absent</w:t>
            </w:r>
          </w:p>
        </w:tc>
      </w:tr>
      <w:tr w:rsidR="00D60BA5" w14:paraId="61DDB605" w14:textId="77777777" w:rsidTr="00F31C93">
        <w:tc>
          <w:tcPr>
            <w:tcW w:w="4129" w:type="dxa"/>
          </w:tcPr>
          <w:p w14:paraId="5F700C98" w14:textId="543CEF7B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St. Mary</w:t>
            </w:r>
            <w:r w:rsidR="00E1517E">
              <w:rPr>
                <w:rFonts w:cstheme="minorHAnsi"/>
                <w:sz w:val="22"/>
                <w:szCs w:val="22"/>
              </w:rPr>
              <w:t>’</w:t>
            </w:r>
            <w:r>
              <w:rPr>
                <w:rFonts w:cstheme="minorHAnsi"/>
                <w:sz w:val="22"/>
                <w:szCs w:val="22"/>
              </w:rPr>
              <w:t>s</w:t>
            </w:r>
          </w:p>
        </w:tc>
        <w:tc>
          <w:tcPr>
            <w:tcW w:w="4141" w:type="dxa"/>
          </w:tcPr>
          <w:p w14:paraId="68A01F4D" w14:textId="64B3E072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Mike Richardson</w:t>
            </w:r>
          </w:p>
        </w:tc>
      </w:tr>
      <w:tr w:rsidR="00D60BA5" w14:paraId="48187CE1" w14:textId="77777777" w:rsidTr="00F31C93">
        <w:tc>
          <w:tcPr>
            <w:tcW w:w="4129" w:type="dxa"/>
          </w:tcPr>
          <w:p w14:paraId="0EE89DC3" w14:textId="2A7D98ED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St. Thomas</w:t>
            </w:r>
          </w:p>
        </w:tc>
        <w:tc>
          <w:tcPr>
            <w:tcW w:w="4141" w:type="dxa"/>
          </w:tcPr>
          <w:p w14:paraId="0CF903EE" w14:textId="55FD2C2C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Brian O</w:t>
            </w:r>
          </w:p>
        </w:tc>
      </w:tr>
      <w:tr w:rsidR="00D60BA5" w14:paraId="2F779FB8" w14:textId="77777777" w:rsidTr="00F31C93">
        <w:tc>
          <w:tcPr>
            <w:tcW w:w="4129" w:type="dxa"/>
          </w:tcPr>
          <w:p w14:paraId="79C79F1F" w14:textId="52FD933B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Tillsonburg</w:t>
            </w:r>
          </w:p>
        </w:tc>
        <w:tc>
          <w:tcPr>
            <w:tcW w:w="4141" w:type="dxa"/>
          </w:tcPr>
          <w:p w14:paraId="7A30714D" w14:textId="0BB31794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Jason Routley</w:t>
            </w:r>
          </w:p>
        </w:tc>
      </w:tr>
      <w:tr w:rsidR="00D60BA5" w14:paraId="4704A413" w14:textId="77777777" w:rsidTr="00F31C93">
        <w:tc>
          <w:tcPr>
            <w:tcW w:w="4129" w:type="dxa"/>
          </w:tcPr>
          <w:p w14:paraId="7412FAA7" w14:textId="018394FE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Waterloo</w:t>
            </w:r>
          </w:p>
        </w:tc>
        <w:tc>
          <w:tcPr>
            <w:tcW w:w="4141" w:type="dxa"/>
          </w:tcPr>
          <w:p w14:paraId="1726CFF5" w14:textId="2534D760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Rachel Gondosch</w:t>
            </w:r>
            <w:r w:rsidR="00F31C93">
              <w:rPr>
                <w:rFonts w:cstheme="minorHAnsi"/>
                <w:sz w:val="22"/>
                <w:szCs w:val="22"/>
              </w:rPr>
              <w:t>/Neil Henderson</w:t>
            </w:r>
          </w:p>
        </w:tc>
      </w:tr>
      <w:tr w:rsidR="00D60BA5" w14:paraId="2A4A588D" w14:textId="77777777" w:rsidTr="00F31C93">
        <w:tc>
          <w:tcPr>
            <w:tcW w:w="4129" w:type="dxa"/>
          </w:tcPr>
          <w:p w14:paraId="3EAE068D" w14:textId="52AC8681" w:rsidR="00D60BA5" w:rsidRDefault="00D60BA5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Wellington North</w:t>
            </w:r>
          </w:p>
        </w:tc>
        <w:tc>
          <w:tcPr>
            <w:tcW w:w="4141" w:type="dxa"/>
          </w:tcPr>
          <w:p w14:paraId="353E18CE" w14:textId="578EDF03" w:rsidR="00D60BA5" w:rsidRDefault="00F31C93" w:rsidP="00D60BA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Absent</w:t>
            </w:r>
          </w:p>
        </w:tc>
      </w:tr>
    </w:tbl>
    <w:p w14:paraId="05A99F09" w14:textId="5746E254" w:rsidR="00D60BA5" w:rsidRDefault="00D60BA5" w:rsidP="00D60BA5">
      <w:pPr>
        <w:ind w:left="360"/>
        <w:rPr>
          <w:rFonts w:cstheme="minorHAnsi"/>
          <w:sz w:val="22"/>
          <w:szCs w:val="22"/>
        </w:rPr>
      </w:pPr>
    </w:p>
    <w:p w14:paraId="20128059" w14:textId="1DBA7925" w:rsidR="009B0204" w:rsidRDefault="009B0204" w:rsidP="00F31C93">
      <w:pPr>
        <w:pStyle w:val="ListParagraph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4F7CED7" wp14:editId="17C3B862">
            <wp:extent cx="5257800" cy="197298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12" cy="197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53D7" w14:textId="09FA668E" w:rsidR="00F31C93" w:rsidRDefault="00F31C93" w:rsidP="009B0204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Mark DeLaFranier sen</w:t>
      </w:r>
      <w:r w:rsidR="00E1517E">
        <w:rPr>
          <w:rFonts w:asciiTheme="minorHAnsi" w:hAnsiTheme="minorHAnsi" w:cstheme="minorHAnsi"/>
          <w:sz w:val="24"/>
        </w:rPr>
        <w:t>t</w:t>
      </w:r>
      <w:r w:rsidRPr="00995FA8">
        <w:rPr>
          <w:rFonts w:asciiTheme="minorHAnsi" w:hAnsiTheme="minorHAnsi" w:cstheme="minorHAnsi"/>
          <w:sz w:val="24"/>
        </w:rPr>
        <w:t xml:space="preserve"> his regrets.</w:t>
      </w:r>
    </w:p>
    <w:p w14:paraId="4BB5C836" w14:textId="1AFF718E" w:rsidR="009B0204" w:rsidRPr="005554F6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</w:rPr>
      </w:pPr>
      <w:r w:rsidRPr="005554F6">
        <w:rPr>
          <w:rFonts w:asciiTheme="minorHAnsi" w:hAnsiTheme="minorHAnsi" w:cstheme="minorHAnsi"/>
          <w:b/>
          <w:bCs/>
          <w:sz w:val="24"/>
        </w:rPr>
        <w:t>Approval of Agenda - May 12</w:t>
      </w:r>
      <w:r w:rsidRPr="005554F6">
        <w:rPr>
          <w:rFonts w:asciiTheme="minorHAnsi" w:hAnsiTheme="minorHAnsi" w:cstheme="minorHAnsi"/>
          <w:b/>
          <w:bCs/>
          <w:sz w:val="24"/>
          <w:vertAlign w:val="superscript"/>
        </w:rPr>
        <w:t>th</w:t>
      </w:r>
      <w:r w:rsidRPr="005554F6">
        <w:rPr>
          <w:rFonts w:asciiTheme="minorHAnsi" w:hAnsiTheme="minorHAnsi" w:cstheme="minorHAnsi"/>
          <w:b/>
          <w:bCs/>
          <w:sz w:val="24"/>
        </w:rPr>
        <w:t>, 2022</w:t>
      </w:r>
    </w:p>
    <w:p w14:paraId="79357243" w14:textId="60CE773E" w:rsidR="00F31C93" w:rsidRPr="00995FA8" w:rsidRDefault="00F31C93" w:rsidP="00AB04B7">
      <w:pPr>
        <w:pStyle w:val="ListParagraph"/>
        <w:numPr>
          <w:ilvl w:val="1"/>
          <w:numId w:val="32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Motion to approve by Hanover</w:t>
      </w:r>
    </w:p>
    <w:p w14:paraId="6BC17550" w14:textId="06B92380" w:rsidR="00F31C93" w:rsidRPr="00995FA8" w:rsidRDefault="00F31C93" w:rsidP="00AB04B7">
      <w:pPr>
        <w:pStyle w:val="ListParagraph"/>
        <w:numPr>
          <w:ilvl w:val="2"/>
          <w:numId w:val="32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First by Guelph</w:t>
      </w:r>
    </w:p>
    <w:p w14:paraId="3E7927E0" w14:textId="3094940B" w:rsidR="00F31C93" w:rsidRPr="00995FA8" w:rsidRDefault="00F31C93" w:rsidP="00AB04B7">
      <w:pPr>
        <w:pStyle w:val="ListParagraph"/>
        <w:numPr>
          <w:ilvl w:val="2"/>
          <w:numId w:val="32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Seconded by Elora/Fergus</w:t>
      </w:r>
    </w:p>
    <w:p w14:paraId="17CEA526" w14:textId="4F004A21" w:rsidR="009B0204" w:rsidRPr="005554F6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</w:rPr>
      </w:pPr>
      <w:r w:rsidRPr="005554F6">
        <w:rPr>
          <w:rFonts w:asciiTheme="minorHAnsi" w:hAnsiTheme="minorHAnsi" w:cstheme="minorHAnsi"/>
          <w:b/>
          <w:bCs/>
          <w:sz w:val="24"/>
        </w:rPr>
        <w:t>Approval of minutes – April 25</w:t>
      </w:r>
      <w:r w:rsidRPr="005554F6">
        <w:rPr>
          <w:rFonts w:asciiTheme="minorHAnsi" w:hAnsiTheme="minorHAnsi" w:cstheme="minorHAnsi"/>
          <w:b/>
          <w:bCs/>
          <w:sz w:val="24"/>
          <w:vertAlign w:val="superscript"/>
        </w:rPr>
        <w:t>th</w:t>
      </w:r>
      <w:r w:rsidRPr="005554F6">
        <w:rPr>
          <w:rFonts w:asciiTheme="minorHAnsi" w:hAnsiTheme="minorHAnsi" w:cstheme="minorHAnsi"/>
          <w:b/>
          <w:bCs/>
          <w:sz w:val="24"/>
        </w:rPr>
        <w:t>, 2021</w:t>
      </w:r>
    </w:p>
    <w:p w14:paraId="5928AF8D" w14:textId="3D88C2C1" w:rsidR="00F31C93" w:rsidRPr="00995FA8" w:rsidRDefault="00F31C93" w:rsidP="00AB04B7">
      <w:pPr>
        <w:pStyle w:val="ListParagraph"/>
        <w:numPr>
          <w:ilvl w:val="1"/>
          <w:numId w:val="31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Motion to approve by Elora/Fergus</w:t>
      </w:r>
    </w:p>
    <w:p w14:paraId="42A42C2C" w14:textId="12F6A705" w:rsidR="00F31C93" w:rsidRPr="00995FA8" w:rsidRDefault="00F31C93" w:rsidP="00AB04B7">
      <w:pPr>
        <w:pStyle w:val="ListParagraph"/>
        <w:numPr>
          <w:ilvl w:val="1"/>
          <w:numId w:val="31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First by St. Thomas</w:t>
      </w:r>
    </w:p>
    <w:p w14:paraId="1B722D21" w14:textId="011C4A74" w:rsidR="00F31C93" w:rsidRPr="00995FA8" w:rsidRDefault="00F31C93" w:rsidP="00AB04B7">
      <w:pPr>
        <w:pStyle w:val="ListParagraph"/>
        <w:numPr>
          <w:ilvl w:val="1"/>
          <w:numId w:val="31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Seconded by Dorchester</w:t>
      </w:r>
    </w:p>
    <w:p w14:paraId="3560F6F1" w14:textId="77777777" w:rsidR="00F31C93" w:rsidRPr="00995FA8" w:rsidRDefault="00F31C93" w:rsidP="00F31C93">
      <w:pPr>
        <w:ind w:left="1080"/>
        <w:rPr>
          <w:rFonts w:cstheme="minorHAnsi"/>
        </w:rPr>
      </w:pPr>
    </w:p>
    <w:p w14:paraId="6DA25B00" w14:textId="0793A0FF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</w:rPr>
      </w:pPr>
      <w:r w:rsidRPr="00655869">
        <w:rPr>
          <w:rFonts w:asciiTheme="minorHAnsi" w:hAnsiTheme="minorHAnsi" w:cstheme="minorHAnsi"/>
          <w:b/>
          <w:bCs/>
          <w:sz w:val="24"/>
        </w:rPr>
        <w:t>Executive Reports</w:t>
      </w:r>
    </w:p>
    <w:p w14:paraId="459412A7" w14:textId="4C43E39D" w:rsidR="00F31C93" w:rsidRPr="00995FA8" w:rsidRDefault="00F31C93" w:rsidP="00AB04B7">
      <w:pPr>
        <w:pStyle w:val="ListParagraph"/>
        <w:numPr>
          <w:ilvl w:val="1"/>
          <w:numId w:val="30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Financial Report</w:t>
      </w:r>
    </w:p>
    <w:p w14:paraId="637FD27A" w14:textId="18EF1884" w:rsidR="00F31C93" w:rsidRDefault="00F31C93" w:rsidP="00F31C93">
      <w:pPr>
        <w:pStyle w:val="ListParagraph"/>
        <w:numPr>
          <w:ilvl w:val="0"/>
          <w:numId w:val="0"/>
        </w:numPr>
        <w:ind w:left="1440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24863AD3" wp14:editId="60B130FB">
            <wp:extent cx="5486400" cy="35921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42CA" w14:textId="255A199E" w:rsidR="00F31C93" w:rsidRPr="00995FA8" w:rsidRDefault="00F31C93" w:rsidP="00F31C9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Looking at setting budget for next year needing to book rooms and have banners created</w:t>
      </w:r>
    </w:p>
    <w:p w14:paraId="0C9582EA" w14:textId="28894308" w:rsidR="00F31C93" w:rsidRDefault="00F31C93" w:rsidP="00F31C9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Goalie clinics may be possible for next year as well</w:t>
      </w:r>
    </w:p>
    <w:p w14:paraId="34DD54D6" w14:textId="013E2854" w:rsidR="001F4931" w:rsidRDefault="001F4931" w:rsidP="001F4931">
      <w:pPr>
        <w:ind w:left="1800"/>
        <w:rPr>
          <w:rFonts w:cstheme="minorHAnsi"/>
        </w:rPr>
      </w:pPr>
    </w:p>
    <w:p w14:paraId="489DC7BA" w14:textId="680400A9" w:rsidR="001F4931" w:rsidRDefault="001F4931" w:rsidP="001F4931">
      <w:pPr>
        <w:ind w:left="1800"/>
        <w:rPr>
          <w:rFonts w:cstheme="minorHAnsi"/>
        </w:rPr>
      </w:pPr>
    </w:p>
    <w:p w14:paraId="7C9A53BE" w14:textId="77777777" w:rsidR="001F4931" w:rsidRPr="001F4931" w:rsidRDefault="001F4931" w:rsidP="001F4931">
      <w:pPr>
        <w:ind w:left="1800"/>
        <w:rPr>
          <w:rFonts w:cstheme="minorHAnsi"/>
        </w:rPr>
      </w:pPr>
    </w:p>
    <w:p w14:paraId="0889F1AF" w14:textId="6109511E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sz w:val="24"/>
        </w:rPr>
      </w:pPr>
      <w:r w:rsidRPr="00655869">
        <w:rPr>
          <w:rFonts w:asciiTheme="minorHAnsi" w:hAnsiTheme="minorHAnsi" w:cstheme="minorHAnsi"/>
          <w:b/>
          <w:bCs/>
          <w:sz w:val="24"/>
        </w:rPr>
        <w:t>Proposed League Schedule for 2021-22 season and Important Dates</w:t>
      </w:r>
    </w:p>
    <w:p w14:paraId="3D79D22D" w14:textId="213861FB" w:rsidR="00F31C93" w:rsidRDefault="00F31C93" w:rsidP="00F31C93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8CB8361" wp14:editId="3B2FD562">
            <wp:extent cx="5486400" cy="32181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8B44" w14:textId="4276C8DA" w:rsidR="001C0F8F" w:rsidRPr="00995FA8" w:rsidRDefault="001C0F8F" w:rsidP="00F31C93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Monday May 15</w:t>
      </w:r>
      <w:r w:rsidRPr="00995FA8">
        <w:rPr>
          <w:rFonts w:asciiTheme="minorHAnsi" w:hAnsiTheme="minorHAnsi" w:cstheme="minorHAnsi"/>
          <w:sz w:val="24"/>
          <w:vertAlign w:val="superscript"/>
        </w:rPr>
        <w:t>th</w:t>
      </w:r>
      <w:r w:rsidRPr="00995FA8">
        <w:rPr>
          <w:rFonts w:asciiTheme="minorHAnsi" w:hAnsiTheme="minorHAnsi" w:cstheme="minorHAnsi"/>
          <w:sz w:val="24"/>
        </w:rPr>
        <w:t xml:space="preserve"> </w:t>
      </w:r>
      <w:r w:rsidR="00117E75" w:rsidRPr="00995FA8">
        <w:rPr>
          <w:rFonts w:asciiTheme="minorHAnsi" w:hAnsiTheme="minorHAnsi" w:cstheme="minorHAnsi"/>
          <w:sz w:val="24"/>
        </w:rPr>
        <w:t>–</w:t>
      </w:r>
      <w:r w:rsidRPr="00995FA8">
        <w:rPr>
          <w:rFonts w:asciiTheme="minorHAnsi" w:hAnsiTheme="minorHAnsi" w:cstheme="minorHAnsi"/>
          <w:sz w:val="24"/>
        </w:rPr>
        <w:t xml:space="preserve"> AGM</w:t>
      </w:r>
    </w:p>
    <w:p w14:paraId="62043BCB" w14:textId="286B3E96" w:rsidR="00FC2E0F" w:rsidRPr="00995FA8" w:rsidRDefault="00FC2E0F" w:rsidP="00FC2E0F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Season will begin the week of October 14</w:t>
      </w:r>
      <w:r w:rsidRPr="00995FA8">
        <w:rPr>
          <w:rFonts w:asciiTheme="minorHAnsi" w:hAnsiTheme="minorHAnsi" w:cstheme="minorHAnsi"/>
          <w:sz w:val="24"/>
          <w:vertAlign w:val="superscript"/>
        </w:rPr>
        <w:t>th</w:t>
      </w:r>
      <w:r w:rsidRPr="00995FA8">
        <w:rPr>
          <w:rFonts w:asciiTheme="minorHAnsi" w:hAnsiTheme="minorHAnsi" w:cstheme="minorHAnsi"/>
          <w:sz w:val="24"/>
        </w:rPr>
        <w:t xml:space="preserve"> (after Thanksgiving) not October 21</w:t>
      </w:r>
      <w:r w:rsidRPr="00995FA8">
        <w:rPr>
          <w:rFonts w:asciiTheme="minorHAnsi" w:hAnsiTheme="minorHAnsi" w:cstheme="minorHAnsi"/>
          <w:sz w:val="24"/>
          <w:vertAlign w:val="superscript"/>
        </w:rPr>
        <w:t>st</w:t>
      </w:r>
    </w:p>
    <w:p w14:paraId="6DF53F29" w14:textId="40A4E3EC" w:rsidR="0060007E" w:rsidRPr="00995FA8" w:rsidRDefault="00FC2E0F" w:rsidP="0060007E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 xml:space="preserve">Looking to bring back the </w:t>
      </w:r>
      <w:r w:rsidR="00F25C91">
        <w:rPr>
          <w:rFonts w:asciiTheme="minorHAnsi" w:hAnsiTheme="minorHAnsi" w:cstheme="minorHAnsi"/>
          <w:sz w:val="24"/>
        </w:rPr>
        <w:t>reseeding</w:t>
      </w:r>
      <w:r w:rsidRPr="00995FA8">
        <w:rPr>
          <w:rFonts w:asciiTheme="minorHAnsi" w:hAnsiTheme="minorHAnsi" w:cstheme="minorHAnsi"/>
          <w:sz w:val="24"/>
        </w:rPr>
        <w:t xml:space="preserve"> meeting for next year</w:t>
      </w:r>
    </w:p>
    <w:p w14:paraId="36B2252A" w14:textId="2908A45B" w:rsidR="0060007E" w:rsidRPr="00995FA8" w:rsidRDefault="0060007E" w:rsidP="0060007E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 xml:space="preserve">Regional Tournament is later next year so games will be allowed to go longer.  </w:t>
      </w:r>
      <w:r w:rsidR="001660BE" w:rsidRPr="00995FA8">
        <w:rPr>
          <w:rFonts w:asciiTheme="minorHAnsi" w:hAnsiTheme="minorHAnsi" w:cstheme="minorHAnsi"/>
          <w:sz w:val="24"/>
        </w:rPr>
        <w:t xml:space="preserve">Regional Tournament to be held in </w:t>
      </w:r>
      <w:r w:rsidR="006C6840">
        <w:rPr>
          <w:rFonts w:asciiTheme="minorHAnsi" w:hAnsiTheme="minorHAnsi" w:cstheme="minorHAnsi"/>
          <w:sz w:val="24"/>
        </w:rPr>
        <w:t>Kitchener</w:t>
      </w:r>
      <w:r w:rsidR="001660BE" w:rsidRPr="00995FA8">
        <w:rPr>
          <w:rFonts w:asciiTheme="minorHAnsi" w:hAnsiTheme="minorHAnsi" w:cstheme="minorHAnsi"/>
          <w:sz w:val="24"/>
        </w:rPr>
        <w:t>/Wilmont.</w:t>
      </w:r>
    </w:p>
    <w:p w14:paraId="640B45F2" w14:textId="6E14C1F8" w:rsidR="001660BE" w:rsidRPr="00995FA8" w:rsidRDefault="001660BE" w:rsidP="0060007E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Plan to get more than 20 games in this year</w:t>
      </w:r>
    </w:p>
    <w:p w14:paraId="7000C7D7" w14:textId="136BF10F" w:rsidR="00117E75" w:rsidRPr="00995FA8" w:rsidRDefault="0060007E" w:rsidP="0060007E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 xml:space="preserve">Question addressed: </w:t>
      </w:r>
      <w:r w:rsidR="00117E75" w:rsidRPr="00995FA8">
        <w:rPr>
          <w:rFonts w:asciiTheme="minorHAnsi" w:hAnsiTheme="minorHAnsi" w:cstheme="minorHAnsi"/>
          <w:sz w:val="24"/>
        </w:rPr>
        <w:t xml:space="preserve">If have 2 teams at </w:t>
      </w:r>
      <w:r w:rsidR="00334E57" w:rsidRPr="00995FA8">
        <w:rPr>
          <w:rFonts w:asciiTheme="minorHAnsi" w:hAnsiTheme="minorHAnsi" w:cstheme="minorHAnsi"/>
          <w:sz w:val="24"/>
        </w:rPr>
        <w:t xml:space="preserve">the same level, you must have </w:t>
      </w:r>
      <w:r w:rsidR="00995FA8" w:rsidRPr="00995FA8">
        <w:rPr>
          <w:rFonts w:asciiTheme="minorHAnsi" w:hAnsiTheme="minorHAnsi" w:cstheme="minorHAnsi"/>
          <w:sz w:val="24"/>
        </w:rPr>
        <w:t>assessment</w:t>
      </w:r>
      <w:r w:rsidR="00334E57" w:rsidRPr="00995FA8">
        <w:rPr>
          <w:rFonts w:asciiTheme="minorHAnsi" w:hAnsiTheme="minorHAnsi" w:cstheme="minorHAnsi"/>
          <w:sz w:val="24"/>
        </w:rPr>
        <w:t xml:space="preserve"> to declare one team as B level then another team as C level as per Ringette Ontario.</w:t>
      </w:r>
    </w:p>
    <w:p w14:paraId="5733D58C" w14:textId="4A8542A5" w:rsidR="00995FA8" w:rsidRDefault="00995FA8" w:rsidP="0060007E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</w:rPr>
      </w:pPr>
      <w:r w:rsidRPr="00995FA8">
        <w:rPr>
          <w:rFonts w:asciiTheme="minorHAnsi" w:hAnsiTheme="minorHAnsi" w:cstheme="minorHAnsi"/>
          <w:sz w:val="24"/>
        </w:rPr>
        <w:t>Tillsonburg planning to have two U8 teams and two U10 teams, categorizing teams is not permitted until U12 level and above.</w:t>
      </w:r>
    </w:p>
    <w:p w14:paraId="755A92DF" w14:textId="044B03B3" w:rsidR="00B35CF5" w:rsidRDefault="00B35CF5" w:rsidP="0060007E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24"/>
          <w:highlight w:val="yellow"/>
        </w:rPr>
      </w:pPr>
      <w:r>
        <w:rPr>
          <w:rFonts w:asciiTheme="minorHAnsi" w:hAnsiTheme="minorHAnsi" w:cstheme="minorHAnsi"/>
          <w:sz w:val="24"/>
          <w:highlight w:val="yellow"/>
        </w:rPr>
        <w:t>President</w:t>
      </w:r>
      <w:r w:rsidRPr="00B35CF5">
        <w:rPr>
          <w:rFonts w:asciiTheme="minorHAnsi" w:hAnsiTheme="minorHAnsi" w:cstheme="minorHAnsi"/>
          <w:sz w:val="24"/>
          <w:highlight w:val="yellow"/>
        </w:rPr>
        <w:t xml:space="preserve"> to send out requirements for classifying team on BaseCamp</w:t>
      </w:r>
    </w:p>
    <w:p w14:paraId="4CD98B72" w14:textId="3E88549F" w:rsidR="00690B7A" w:rsidRDefault="00690B7A" w:rsidP="00690B7A">
      <w:pPr>
        <w:rPr>
          <w:rFonts w:cstheme="minorHAnsi"/>
          <w:highlight w:val="yellow"/>
        </w:rPr>
      </w:pPr>
    </w:p>
    <w:p w14:paraId="0F231D86" w14:textId="51305547" w:rsidR="00690B7A" w:rsidRDefault="00690B7A" w:rsidP="00690B7A">
      <w:pPr>
        <w:rPr>
          <w:rFonts w:cstheme="minorHAnsi"/>
          <w:highlight w:val="yellow"/>
        </w:rPr>
      </w:pPr>
    </w:p>
    <w:p w14:paraId="46445617" w14:textId="46A78D44" w:rsidR="00690B7A" w:rsidRDefault="00690B7A" w:rsidP="00690B7A">
      <w:pPr>
        <w:rPr>
          <w:rFonts w:cstheme="minorHAnsi"/>
          <w:highlight w:val="yellow"/>
        </w:rPr>
      </w:pPr>
    </w:p>
    <w:p w14:paraId="24E34C89" w14:textId="77777777" w:rsidR="00690B7A" w:rsidRPr="00690B7A" w:rsidRDefault="00690B7A" w:rsidP="00690B7A">
      <w:pPr>
        <w:rPr>
          <w:rFonts w:cstheme="minorHAnsi"/>
          <w:highlight w:val="yellow"/>
        </w:rPr>
      </w:pPr>
    </w:p>
    <w:p w14:paraId="2F098298" w14:textId="77777777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>Elections - Please submit nominations</w:t>
      </w:r>
    </w:p>
    <w:p w14:paraId="1AE3C7A7" w14:textId="41175E8A" w:rsidR="009B0204" w:rsidRDefault="009B0204" w:rsidP="005554F6">
      <w:pPr>
        <w:pStyle w:val="ListParagraph"/>
        <w:numPr>
          <w:ilvl w:val="1"/>
          <w:numId w:val="17"/>
        </w:numPr>
        <w:rPr>
          <w:rFonts w:asciiTheme="minorHAnsi" w:hAnsiTheme="minorHAnsi" w:cstheme="minorHAnsi"/>
          <w:sz w:val="24"/>
        </w:rPr>
      </w:pPr>
      <w:r w:rsidRPr="00171C9C">
        <w:rPr>
          <w:rFonts w:asciiTheme="minorHAnsi" w:hAnsiTheme="minorHAnsi" w:cstheme="minorHAnsi"/>
          <w:sz w:val="24"/>
        </w:rPr>
        <w:lastRenderedPageBreak/>
        <w:t>WRRL Treasurer</w:t>
      </w:r>
      <w:r w:rsidR="00BE58DA" w:rsidRPr="00171C9C">
        <w:rPr>
          <w:rFonts w:asciiTheme="minorHAnsi" w:hAnsiTheme="minorHAnsi" w:cstheme="minorHAnsi"/>
          <w:sz w:val="24"/>
        </w:rPr>
        <w:t xml:space="preserve"> (2-year term)</w:t>
      </w:r>
    </w:p>
    <w:p w14:paraId="38929865" w14:textId="63C1459C" w:rsidR="00171C9C" w:rsidRDefault="00171C9C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Reviewed job description: busiest time of the year is collecting association fees at the beginning of the year. </w:t>
      </w:r>
    </w:p>
    <w:p w14:paraId="71365295" w14:textId="73422990" w:rsidR="00171C9C" w:rsidRDefault="00171C9C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Nominations for Treasurer: Jason Routley (Tillsonburg)</w:t>
      </w:r>
    </w:p>
    <w:p w14:paraId="4C417671" w14:textId="78C579B7" w:rsidR="00902876" w:rsidRDefault="00902876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Jason accepted role of Treasurer</w:t>
      </w:r>
    </w:p>
    <w:p w14:paraId="4ADB6AF9" w14:textId="148721EA" w:rsidR="00902876" w:rsidRPr="00171C9C" w:rsidRDefault="00902876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Next Steps: to meet with Chris at the branch in London to transfer the banking details.</w:t>
      </w:r>
    </w:p>
    <w:p w14:paraId="747AC668" w14:textId="28A63DF4" w:rsidR="00BE58DA" w:rsidRDefault="00BE58DA" w:rsidP="005554F6">
      <w:pPr>
        <w:pStyle w:val="ListParagraph"/>
        <w:numPr>
          <w:ilvl w:val="1"/>
          <w:numId w:val="17"/>
        </w:numPr>
        <w:rPr>
          <w:rFonts w:asciiTheme="minorHAnsi" w:hAnsiTheme="minorHAnsi" w:cstheme="minorHAnsi"/>
          <w:sz w:val="24"/>
        </w:rPr>
      </w:pPr>
      <w:r w:rsidRPr="00171C9C">
        <w:rPr>
          <w:rFonts w:asciiTheme="minorHAnsi" w:hAnsiTheme="minorHAnsi" w:cstheme="minorHAnsi"/>
          <w:sz w:val="24"/>
        </w:rPr>
        <w:t>Secretary (2-year term)</w:t>
      </w:r>
    </w:p>
    <w:p w14:paraId="0CA388D8" w14:textId="23748B13" w:rsidR="00902876" w:rsidRDefault="00315DD3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Nominations for Secretary: Brian Kettles (Kitchener)</w:t>
      </w:r>
    </w:p>
    <w:p w14:paraId="4908102C" w14:textId="34CA0ED1" w:rsidR="00315DD3" w:rsidRDefault="00315DD3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Brian accepted the role of Secretary</w:t>
      </w:r>
    </w:p>
    <w:p w14:paraId="46A74A15" w14:textId="22DAF166" w:rsidR="00944E93" w:rsidRDefault="00944E93" w:rsidP="005554F6">
      <w:pPr>
        <w:pStyle w:val="ListParagraph"/>
        <w:numPr>
          <w:ilvl w:val="1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Ice Scheduler</w:t>
      </w:r>
    </w:p>
    <w:p w14:paraId="446B94D8" w14:textId="0072D6AD" w:rsidR="00944E93" w:rsidRDefault="00944E93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Not up for election this year but will be changing over next year</w:t>
      </w:r>
    </w:p>
    <w:p w14:paraId="50A258DA" w14:textId="3EFBEDA6" w:rsidR="00944E93" w:rsidRDefault="00944E93" w:rsidP="005554F6">
      <w:pPr>
        <w:pStyle w:val="ListParagraph"/>
        <w:numPr>
          <w:ilvl w:val="2"/>
          <w:numId w:val="17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If anyone wants to shadow this position this year, this would be appreciated.</w:t>
      </w:r>
    </w:p>
    <w:p w14:paraId="61D8D6E3" w14:textId="77777777" w:rsidR="00690B7A" w:rsidRPr="00690B7A" w:rsidRDefault="00690B7A" w:rsidP="00690B7A">
      <w:pPr>
        <w:rPr>
          <w:rFonts w:cstheme="minorHAnsi"/>
        </w:rPr>
      </w:pPr>
    </w:p>
    <w:p w14:paraId="2F6F219E" w14:textId="350F6F84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>Children’s Ringette Review</w:t>
      </w:r>
    </w:p>
    <w:p w14:paraId="2C35F41F" w14:textId="47444823" w:rsidR="00315DD3" w:rsidRDefault="00315DD3" w:rsidP="00315DD3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2774879" wp14:editId="50C3FA37">
            <wp:extent cx="3619500" cy="21775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5300" cy="218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4700" w14:textId="64AC3F02" w:rsidR="00315DD3" w:rsidRDefault="00315DD3" w:rsidP="00315DD3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 w:rsidRPr="00133A5A">
        <w:rPr>
          <w:rFonts w:asciiTheme="minorHAnsi" w:hAnsiTheme="minorHAnsi" w:cstheme="minorHAnsi"/>
          <w:sz w:val="24"/>
        </w:rPr>
        <w:t>Sticks were well received</w:t>
      </w:r>
    </w:p>
    <w:p w14:paraId="3EFA2BE2" w14:textId="47A15A1A" w:rsidR="00690B7A" w:rsidRDefault="00690B7A" w:rsidP="00690B7A">
      <w:pPr>
        <w:ind w:left="1080"/>
        <w:rPr>
          <w:rFonts w:cstheme="minorHAnsi"/>
        </w:rPr>
      </w:pPr>
    </w:p>
    <w:p w14:paraId="140A83B8" w14:textId="726BEF60" w:rsidR="00690B7A" w:rsidRDefault="00690B7A" w:rsidP="00690B7A">
      <w:pPr>
        <w:ind w:left="1080"/>
        <w:rPr>
          <w:rFonts w:cstheme="minorHAnsi"/>
        </w:rPr>
      </w:pPr>
    </w:p>
    <w:p w14:paraId="31CB254B" w14:textId="59628BFB" w:rsidR="00690B7A" w:rsidRDefault="00690B7A" w:rsidP="00690B7A">
      <w:pPr>
        <w:ind w:left="1080"/>
        <w:rPr>
          <w:rFonts w:cstheme="minorHAnsi"/>
        </w:rPr>
      </w:pPr>
    </w:p>
    <w:p w14:paraId="34A0FEF1" w14:textId="77777777" w:rsidR="00690B7A" w:rsidRPr="00690B7A" w:rsidRDefault="00690B7A" w:rsidP="00690B7A">
      <w:pPr>
        <w:ind w:left="1080"/>
        <w:rPr>
          <w:rFonts w:cstheme="minorHAnsi"/>
        </w:rPr>
      </w:pPr>
    </w:p>
    <w:p w14:paraId="55697CF8" w14:textId="02B4BA76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>FUN2 &amp; FUN3 Review</w:t>
      </w:r>
    </w:p>
    <w:p w14:paraId="6A61E428" w14:textId="18121582" w:rsidR="00FF6FBD" w:rsidRDefault="00FF6FBD" w:rsidP="00FF6FBD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56DC594" wp14:editId="4F3CA60F">
            <wp:extent cx="4924425" cy="235278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310" cy="23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E49C" w14:textId="5265F68C" w:rsidR="0029047E" w:rsidRPr="00491048" w:rsidRDefault="0029047E" w:rsidP="002904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 w:rsidRPr="00491048">
        <w:rPr>
          <w:rFonts w:asciiTheme="minorHAnsi" w:hAnsiTheme="minorHAnsi" w:cstheme="minorHAnsi"/>
          <w:sz w:val="24"/>
        </w:rPr>
        <w:t>Ringette Ontario not clear on guidelines</w:t>
      </w:r>
    </w:p>
    <w:p w14:paraId="2CB02AD5" w14:textId="66F2712C" w:rsidR="00E45CCC" w:rsidRDefault="00E45CCC" w:rsidP="002904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 w:rsidRPr="00491048">
        <w:rPr>
          <w:rFonts w:asciiTheme="minorHAnsi" w:hAnsiTheme="minorHAnsi" w:cstheme="minorHAnsi"/>
          <w:sz w:val="24"/>
        </w:rPr>
        <w:t>Not all associations liked the ½ ice concept</w:t>
      </w:r>
      <w:r w:rsidR="001D528B">
        <w:rPr>
          <w:rFonts w:asciiTheme="minorHAnsi" w:hAnsiTheme="minorHAnsi" w:cstheme="minorHAnsi"/>
          <w:sz w:val="24"/>
        </w:rPr>
        <w:t>, hard to teach free pass rules and other rules</w:t>
      </w:r>
    </w:p>
    <w:p w14:paraId="04CA3BB9" w14:textId="6416FF20" w:rsidR="00C548C2" w:rsidRDefault="00C548C2" w:rsidP="002904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Very confusing program, not the same as hockey program</w:t>
      </w:r>
    </w:p>
    <w:p w14:paraId="61464DC8" w14:textId="19A30387" w:rsidR="001D528B" w:rsidRDefault="001D528B" w:rsidP="002904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Very inconsistent:  Refs or no refs, different size nets</w:t>
      </w:r>
    </w:p>
    <w:p w14:paraId="1DCB0C7D" w14:textId="6E9F2694" w:rsidR="00196698" w:rsidRDefault="00196698" w:rsidP="002904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Too many kids on one bench caused issues in Mitchell</w:t>
      </w:r>
    </w:p>
    <w:p w14:paraId="6A97FD17" w14:textId="37A5E7F3" w:rsidR="00F25C91" w:rsidRDefault="00F25C91" w:rsidP="002904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Question:  will there be cross over games for FUN3 next year?  Next year will have 1</w:t>
      </w:r>
      <w:r w:rsidRPr="00F25C91">
        <w:rPr>
          <w:rFonts w:asciiTheme="minorHAnsi" w:hAnsiTheme="minorHAnsi" w:cstheme="minorHAnsi"/>
          <w:sz w:val="24"/>
          <w:vertAlign w:val="superscript"/>
        </w:rPr>
        <w:t>st</w:t>
      </w:r>
      <w:r>
        <w:rPr>
          <w:rFonts w:asciiTheme="minorHAnsi" w:hAnsiTheme="minorHAnsi" w:cstheme="minorHAnsi"/>
          <w:sz w:val="24"/>
        </w:rPr>
        <w:t xml:space="preserve"> half as close location games then reseeding for 2</w:t>
      </w:r>
      <w:r w:rsidRPr="00F25C91">
        <w:rPr>
          <w:rFonts w:asciiTheme="minorHAnsi" w:hAnsiTheme="minorHAnsi" w:cstheme="minorHAnsi"/>
          <w:sz w:val="24"/>
          <w:vertAlign w:val="superscript"/>
        </w:rPr>
        <w:t>nd</w:t>
      </w:r>
      <w:r>
        <w:rPr>
          <w:rFonts w:asciiTheme="minorHAnsi" w:hAnsiTheme="minorHAnsi" w:cstheme="minorHAnsi"/>
          <w:sz w:val="24"/>
        </w:rPr>
        <w:t xml:space="preserve"> half which will look more like a traditional year</w:t>
      </w:r>
    </w:p>
    <w:p w14:paraId="56E67A11" w14:textId="77777777" w:rsidR="00AB5579" w:rsidRPr="00AB5579" w:rsidRDefault="00AB5579" w:rsidP="00AB5579">
      <w:pPr>
        <w:rPr>
          <w:rFonts w:cstheme="minorHAnsi"/>
        </w:rPr>
      </w:pPr>
    </w:p>
    <w:p w14:paraId="4AEC1660" w14:textId="4F0A41B6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 xml:space="preserve"> Regional Tournament</w:t>
      </w:r>
    </w:p>
    <w:p w14:paraId="5787BF81" w14:textId="7A3F4EA7" w:rsidR="00100CA1" w:rsidRDefault="00100CA1" w:rsidP="00100CA1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D3558" wp14:editId="03586559">
            <wp:extent cx="4333875" cy="2356043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4434" cy="23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64CF" w14:textId="63B0487E" w:rsidR="00E8210C" w:rsidRPr="00E8210C" w:rsidRDefault="00E8210C" w:rsidP="00E8210C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 w:val="24"/>
        </w:rPr>
      </w:pPr>
      <w:r w:rsidRPr="00E8210C">
        <w:rPr>
          <w:rFonts w:asciiTheme="minorHAnsi" w:hAnsiTheme="minorHAnsi" w:cstheme="minorHAnsi"/>
          <w:sz w:val="24"/>
        </w:rPr>
        <w:lastRenderedPageBreak/>
        <w:t>There was a letter about poorly treated referees at Regional tournaments this year that needs to have awareness</w:t>
      </w:r>
      <w:r w:rsidR="00C92AFE">
        <w:rPr>
          <w:rFonts w:asciiTheme="minorHAnsi" w:hAnsiTheme="minorHAnsi" w:cstheme="minorHAnsi"/>
          <w:sz w:val="24"/>
        </w:rPr>
        <w:t>.  Letter needs to be shared with Coaches.</w:t>
      </w:r>
    </w:p>
    <w:p w14:paraId="5E234A5F" w14:textId="7D56D9DF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 xml:space="preserve"> B/C WRRL Rep’s &amp; Ice Schedulers</w:t>
      </w:r>
    </w:p>
    <w:p w14:paraId="07F12D09" w14:textId="00B5A14D" w:rsidR="00037EFF" w:rsidRDefault="00037EFF" w:rsidP="00037EFF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F9C816" wp14:editId="46883203">
            <wp:extent cx="5486400" cy="17964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1520" w14:textId="5C45B676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 xml:space="preserve"> Updates from RO</w:t>
      </w:r>
    </w:p>
    <w:p w14:paraId="7975A5BB" w14:textId="71423D90" w:rsidR="00037EFF" w:rsidRDefault="00037EFF" w:rsidP="00037EFF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33BA58" wp14:editId="17717CF3">
            <wp:extent cx="5486400" cy="2505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BB1F" w14:textId="5C79F9A6" w:rsidR="00037EFF" w:rsidRPr="00037EFF" w:rsidRDefault="00037EFF" w:rsidP="00037EFF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 w:val="24"/>
        </w:rPr>
      </w:pPr>
      <w:r w:rsidRPr="00037EFF">
        <w:rPr>
          <w:rFonts w:asciiTheme="minorHAnsi" w:hAnsiTheme="minorHAnsi" w:cstheme="minorHAnsi"/>
          <w:sz w:val="24"/>
        </w:rPr>
        <w:t>Karla Xavier named as new Director</w:t>
      </w:r>
    </w:p>
    <w:p w14:paraId="4E6B39A2" w14:textId="65BE2F15" w:rsidR="00037EFF" w:rsidRDefault="00037EFF" w:rsidP="00037EFF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 w:val="24"/>
        </w:rPr>
      </w:pPr>
      <w:r w:rsidRPr="00037EFF">
        <w:rPr>
          <w:rFonts w:asciiTheme="minorHAnsi" w:hAnsiTheme="minorHAnsi" w:cstheme="minorHAnsi"/>
          <w:sz w:val="24"/>
        </w:rPr>
        <w:t>Club Funding available now</w:t>
      </w:r>
      <w:r w:rsidR="006530CC">
        <w:rPr>
          <w:rFonts w:asciiTheme="minorHAnsi" w:hAnsiTheme="minorHAnsi" w:cstheme="minorHAnsi"/>
          <w:sz w:val="24"/>
        </w:rPr>
        <w:t xml:space="preserve"> – looking to allocate $5000 per association</w:t>
      </w:r>
    </w:p>
    <w:p w14:paraId="4C212247" w14:textId="2481B68F" w:rsidR="00AB0C38" w:rsidRDefault="00AB0C38" w:rsidP="00AB0C38">
      <w:pPr>
        <w:rPr>
          <w:rFonts w:cstheme="minorHAnsi"/>
        </w:rPr>
      </w:pPr>
    </w:p>
    <w:p w14:paraId="1F454007" w14:textId="3EB6093C" w:rsidR="00AB0C38" w:rsidRDefault="00AB0C38" w:rsidP="00AB0C38">
      <w:pPr>
        <w:rPr>
          <w:rFonts w:cstheme="minorHAnsi"/>
        </w:rPr>
      </w:pPr>
    </w:p>
    <w:p w14:paraId="688D2194" w14:textId="094E225B" w:rsidR="00AB0C38" w:rsidRDefault="00AB0C38" w:rsidP="00AB0C38">
      <w:pPr>
        <w:rPr>
          <w:rFonts w:cstheme="minorHAnsi"/>
        </w:rPr>
      </w:pPr>
    </w:p>
    <w:p w14:paraId="1588ACA4" w14:textId="3753D02B" w:rsidR="00AB0C38" w:rsidRDefault="00AB0C38" w:rsidP="00AB0C38">
      <w:pPr>
        <w:rPr>
          <w:rFonts w:cstheme="minorHAnsi"/>
        </w:rPr>
      </w:pPr>
    </w:p>
    <w:p w14:paraId="2565CB21" w14:textId="4D2E6BBB" w:rsidR="00AB0C38" w:rsidRDefault="00AB0C38" w:rsidP="00AB0C38">
      <w:pPr>
        <w:rPr>
          <w:rFonts w:cstheme="minorHAnsi"/>
        </w:rPr>
      </w:pPr>
    </w:p>
    <w:p w14:paraId="08E7CE5D" w14:textId="3FE468B4" w:rsidR="00AB0C38" w:rsidRDefault="00AB0C38" w:rsidP="00AB0C38">
      <w:pPr>
        <w:rPr>
          <w:rFonts w:cstheme="minorHAnsi"/>
        </w:rPr>
      </w:pPr>
    </w:p>
    <w:p w14:paraId="38918D98" w14:textId="42F1CFA5" w:rsidR="00AB0C38" w:rsidRDefault="00AB0C38" w:rsidP="00AB0C38">
      <w:pPr>
        <w:rPr>
          <w:rFonts w:cstheme="minorHAnsi"/>
        </w:rPr>
      </w:pPr>
    </w:p>
    <w:p w14:paraId="51B7B519" w14:textId="77777777" w:rsidR="00AB0C38" w:rsidRPr="00AB0C38" w:rsidRDefault="00AB0C38" w:rsidP="00AB0C38">
      <w:pPr>
        <w:rPr>
          <w:rFonts w:cstheme="minorHAnsi"/>
        </w:rPr>
      </w:pPr>
    </w:p>
    <w:p w14:paraId="2ADC34B5" w14:textId="21D80374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lastRenderedPageBreak/>
        <w:t xml:space="preserve"> Mary and Keith Kaiser Scholarship Submissions</w:t>
      </w:r>
    </w:p>
    <w:p w14:paraId="7709378E" w14:textId="0CC46F0D" w:rsidR="006530CC" w:rsidRDefault="006530CC" w:rsidP="00757B78">
      <w:pPr>
        <w:ind w:left="1440" w:hanging="720"/>
        <w:rPr>
          <w:rFonts w:cstheme="minorHAnsi"/>
        </w:rPr>
      </w:pPr>
      <w:r>
        <w:rPr>
          <w:noProof/>
        </w:rPr>
        <w:drawing>
          <wp:inline distT="0" distB="0" distL="0" distR="0" wp14:anchorId="3F8D0082" wp14:editId="1FCB8C87">
            <wp:extent cx="5486400" cy="2916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F36D" w14:textId="4AE3A031" w:rsidR="00757B78" w:rsidRPr="00757B78" w:rsidRDefault="00757B78" w:rsidP="00757B78">
      <w:pPr>
        <w:pStyle w:val="ListParagraph"/>
        <w:numPr>
          <w:ilvl w:val="0"/>
          <w:numId w:val="38"/>
        </w:numPr>
        <w:rPr>
          <w:rFonts w:cstheme="minorHAnsi"/>
          <w:sz w:val="24"/>
        </w:rPr>
      </w:pPr>
      <w:r w:rsidRPr="00757B78">
        <w:rPr>
          <w:rFonts w:cstheme="minorHAnsi"/>
          <w:sz w:val="24"/>
        </w:rPr>
        <w:t xml:space="preserve">Winner is decided on by </w:t>
      </w:r>
      <w:r>
        <w:rPr>
          <w:rFonts w:cstheme="minorHAnsi"/>
          <w:sz w:val="24"/>
        </w:rPr>
        <w:t>sub-committee and will be announced</w:t>
      </w:r>
    </w:p>
    <w:p w14:paraId="28E50CF5" w14:textId="77777777" w:rsidR="006530CC" w:rsidRDefault="006530CC" w:rsidP="006530CC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</w:p>
    <w:p w14:paraId="5CDED38D" w14:textId="061A73B7" w:rsidR="009B0204" w:rsidRPr="00655869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655869">
        <w:rPr>
          <w:rFonts w:asciiTheme="minorHAnsi" w:hAnsiTheme="minorHAnsi" w:cstheme="minorHAnsi"/>
          <w:b/>
          <w:bCs/>
        </w:rPr>
        <w:t xml:space="preserve"> Update from WRRL President</w:t>
      </w:r>
    </w:p>
    <w:p w14:paraId="3FD5D905" w14:textId="175E789F" w:rsidR="00757B78" w:rsidRDefault="004A3B4F" w:rsidP="00757B78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7DD71A" wp14:editId="644071E6">
            <wp:extent cx="5486400" cy="30232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2D1A" w14:textId="7E8B2680" w:rsidR="004A3B4F" w:rsidRDefault="004A3B4F" w:rsidP="004A3B4F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sz w:val="24"/>
        </w:rPr>
      </w:pPr>
      <w:r w:rsidRPr="002B525B">
        <w:rPr>
          <w:rFonts w:asciiTheme="minorHAnsi" w:hAnsiTheme="minorHAnsi" w:cstheme="minorHAnsi"/>
          <w:sz w:val="24"/>
        </w:rPr>
        <w:t>U12A is only team trying out in Fall starting August 26</w:t>
      </w:r>
      <w:r w:rsidRPr="002B525B">
        <w:rPr>
          <w:rFonts w:asciiTheme="minorHAnsi" w:hAnsiTheme="minorHAnsi" w:cstheme="minorHAnsi"/>
          <w:sz w:val="24"/>
          <w:vertAlign w:val="superscript"/>
        </w:rPr>
        <w:t>th</w:t>
      </w:r>
      <w:r w:rsidRPr="002B525B">
        <w:rPr>
          <w:rFonts w:asciiTheme="minorHAnsi" w:hAnsiTheme="minorHAnsi" w:cstheme="minorHAnsi"/>
          <w:sz w:val="24"/>
        </w:rPr>
        <w:t>. This is earlier than normal to try to avoid impacting regional team formation.</w:t>
      </w:r>
    </w:p>
    <w:p w14:paraId="3B510B77" w14:textId="02244B60" w:rsidR="002A4799" w:rsidRDefault="002A4799" w:rsidP="004A3B4F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>Reach out Chris Sharpe if other associations want to use BaseCamp as a tool</w:t>
      </w:r>
    </w:p>
    <w:p w14:paraId="456C555A" w14:textId="5BB4F124" w:rsidR="007A3FD5" w:rsidRPr="002B525B" w:rsidRDefault="007A3FD5" w:rsidP="004A3B4F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Kudos to the league for being able to get the games in and have a great regional tournament</w:t>
      </w:r>
      <w:r w:rsidR="00EA6B02">
        <w:rPr>
          <w:rFonts w:asciiTheme="minorHAnsi" w:hAnsiTheme="minorHAnsi" w:cstheme="minorHAnsi"/>
          <w:sz w:val="24"/>
        </w:rPr>
        <w:t xml:space="preserve"> with seeding. </w:t>
      </w:r>
    </w:p>
    <w:p w14:paraId="5AEBD493" w14:textId="2446E0AC" w:rsidR="00757B78" w:rsidRPr="005554F6" w:rsidRDefault="00757B78" w:rsidP="00757B78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  <w:b/>
          <w:bCs/>
        </w:rPr>
      </w:pPr>
    </w:p>
    <w:p w14:paraId="6B66B338" w14:textId="18EEAB9F" w:rsidR="009B0204" w:rsidRPr="005554F6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5554F6">
        <w:rPr>
          <w:rFonts w:asciiTheme="minorHAnsi" w:hAnsiTheme="minorHAnsi" w:cstheme="minorHAnsi"/>
          <w:b/>
          <w:bCs/>
        </w:rPr>
        <w:t xml:space="preserve"> New Business</w:t>
      </w:r>
    </w:p>
    <w:p w14:paraId="173AB633" w14:textId="11259927" w:rsidR="007C31AE" w:rsidRDefault="007C31AE" w:rsidP="007C31AE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AB4D90D" wp14:editId="7631D25A">
            <wp:extent cx="4257675" cy="29404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9568" cy="29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25E3" w14:textId="27BD546A" w:rsidR="007C31AE" w:rsidRPr="007C31AE" w:rsidRDefault="00636FB9" w:rsidP="007C31AE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No new business brought to the meeting</w:t>
      </w:r>
    </w:p>
    <w:p w14:paraId="5DF653DE" w14:textId="255C3961" w:rsidR="009B0204" w:rsidRPr="005554F6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5554F6">
        <w:rPr>
          <w:rFonts w:asciiTheme="minorHAnsi" w:hAnsiTheme="minorHAnsi" w:cstheme="minorHAnsi"/>
          <w:b/>
          <w:bCs/>
        </w:rPr>
        <w:t xml:space="preserve"> Next Meeting Date</w:t>
      </w:r>
    </w:p>
    <w:p w14:paraId="5E121408" w14:textId="6EE86230" w:rsidR="00636FB9" w:rsidRPr="007A7A3C" w:rsidRDefault="00636FB9" w:rsidP="00636FB9">
      <w:pPr>
        <w:pStyle w:val="ListParagraph"/>
        <w:numPr>
          <w:ilvl w:val="1"/>
          <w:numId w:val="40"/>
        </w:numPr>
        <w:rPr>
          <w:rFonts w:asciiTheme="minorHAnsi" w:hAnsiTheme="minorHAnsi" w:cstheme="minorHAnsi"/>
          <w:sz w:val="24"/>
        </w:rPr>
      </w:pPr>
      <w:r w:rsidRPr="007A7A3C">
        <w:rPr>
          <w:rFonts w:asciiTheme="minorHAnsi" w:hAnsiTheme="minorHAnsi" w:cstheme="minorHAnsi"/>
          <w:sz w:val="24"/>
        </w:rPr>
        <w:t>Thursday September 8</w:t>
      </w:r>
      <w:r w:rsidRPr="007A7A3C">
        <w:rPr>
          <w:rFonts w:asciiTheme="minorHAnsi" w:hAnsiTheme="minorHAnsi" w:cstheme="minorHAnsi"/>
          <w:sz w:val="24"/>
          <w:vertAlign w:val="superscript"/>
        </w:rPr>
        <w:t>th</w:t>
      </w:r>
      <w:r w:rsidRPr="007A7A3C">
        <w:rPr>
          <w:rFonts w:asciiTheme="minorHAnsi" w:hAnsiTheme="minorHAnsi" w:cstheme="minorHAnsi"/>
          <w:sz w:val="24"/>
        </w:rPr>
        <w:t>,</w:t>
      </w:r>
      <w:r w:rsidR="007A7A3C" w:rsidRPr="007A7A3C">
        <w:rPr>
          <w:rFonts w:asciiTheme="minorHAnsi" w:hAnsiTheme="minorHAnsi" w:cstheme="minorHAnsi"/>
          <w:sz w:val="24"/>
        </w:rPr>
        <w:t xml:space="preserve"> </w:t>
      </w:r>
      <w:r w:rsidR="00FB5102" w:rsidRPr="007A7A3C">
        <w:rPr>
          <w:rFonts w:asciiTheme="minorHAnsi" w:hAnsiTheme="minorHAnsi" w:cstheme="minorHAnsi"/>
          <w:sz w:val="24"/>
        </w:rPr>
        <w:t>2022,</w:t>
      </w:r>
      <w:r w:rsidRPr="007A7A3C">
        <w:rPr>
          <w:rFonts w:asciiTheme="minorHAnsi" w:hAnsiTheme="minorHAnsi" w:cstheme="minorHAnsi"/>
          <w:sz w:val="24"/>
        </w:rPr>
        <w:t xml:space="preserve"> via Zoom</w:t>
      </w:r>
    </w:p>
    <w:p w14:paraId="4A36377D" w14:textId="6C4CED6C" w:rsidR="00D76A38" w:rsidRPr="007A7A3C" w:rsidRDefault="00D76A38" w:rsidP="00636FB9">
      <w:pPr>
        <w:pStyle w:val="ListParagraph"/>
        <w:numPr>
          <w:ilvl w:val="1"/>
          <w:numId w:val="40"/>
        </w:numPr>
        <w:rPr>
          <w:rFonts w:asciiTheme="minorHAnsi" w:hAnsiTheme="minorHAnsi" w:cstheme="minorHAnsi"/>
          <w:sz w:val="24"/>
        </w:rPr>
      </w:pPr>
      <w:r w:rsidRPr="007A7A3C">
        <w:rPr>
          <w:rFonts w:asciiTheme="minorHAnsi" w:hAnsiTheme="minorHAnsi" w:cstheme="minorHAnsi"/>
          <w:sz w:val="24"/>
        </w:rPr>
        <w:t>In-person meetings will be AGM and possibly reseeding meeting in December</w:t>
      </w:r>
      <w:r w:rsidR="00B96D87" w:rsidRPr="007A7A3C">
        <w:rPr>
          <w:rFonts w:asciiTheme="minorHAnsi" w:hAnsiTheme="minorHAnsi" w:cstheme="minorHAnsi"/>
          <w:sz w:val="24"/>
        </w:rPr>
        <w:t xml:space="preserve"> if allowed</w:t>
      </w:r>
    </w:p>
    <w:p w14:paraId="5E3D3A33" w14:textId="172F02DF" w:rsidR="007A7A3C" w:rsidRPr="007A7A3C" w:rsidRDefault="007A7A3C" w:rsidP="00636FB9">
      <w:pPr>
        <w:pStyle w:val="ListParagraph"/>
        <w:numPr>
          <w:ilvl w:val="1"/>
          <w:numId w:val="40"/>
        </w:numPr>
        <w:rPr>
          <w:rFonts w:asciiTheme="minorHAnsi" w:hAnsiTheme="minorHAnsi" w:cstheme="minorHAnsi"/>
          <w:sz w:val="24"/>
        </w:rPr>
      </w:pPr>
      <w:r w:rsidRPr="007A7A3C">
        <w:rPr>
          <w:rFonts w:asciiTheme="minorHAnsi" w:hAnsiTheme="minorHAnsi" w:cstheme="minorHAnsi"/>
          <w:sz w:val="24"/>
        </w:rPr>
        <w:t xml:space="preserve">Meetings are normally </w:t>
      </w:r>
      <w:r w:rsidR="00FB5102" w:rsidRPr="007A7A3C">
        <w:rPr>
          <w:rFonts w:asciiTheme="minorHAnsi" w:hAnsiTheme="minorHAnsi" w:cstheme="minorHAnsi"/>
          <w:sz w:val="24"/>
        </w:rPr>
        <w:t>Thursdays,</w:t>
      </w:r>
      <w:r w:rsidRPr="007A7A3C">
        <w:rPr>
          <w:rFonts w:asciiTheme="minorHAnsi" w:hAnsiTheme="minorHAnsi" w:cstheme="minorHAnsi"/>
          <w:sz w:val="24"/>
        </w:rPr>
        <w:t xml:space="preserve"> but some have been changed to Mondays</w:t>
      </w:r>
    </w:p>
    <w:p w14:paraId="4DFC5479" w14:textId="76633390" w:rsidR="009B0204" w:rsidRPr="005554F6" w:rsidRDefault="009B0204" w:rsidP="005554F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</w:rPr>
      </w:pPr>
      <w:r w:rsidRPr="005554F6">
        <w:rPr>
          <w:rFonts w:asciiTheme="minorHAnsi" w:hAnsiTheme="minorHAnsi" w:cstheme="minorHAnsi"/>
          <w:b/>
          <w:bCs/>
        </w:rPr>
        <w:t xml:space="preserve"> Adjournment</w:t>
      </w:r>
    </w:p>
    <w:p w14:paraId="56BE172B" w14:textId="6119D0EE" w:rsidR="00CA20EE" w:rsidRPr="00CA20EE" w:rsidRDefault="00CA20EE" w:rsidP="00CA20EE">
      <w:pPr>
        <w:pStyle w:val="ListParagraph"/>
        <w:numPr>
          <w:ilvl w:val="1"/>
          <w:numId w:val="41"/>
        </w:numPr>
        <w:rPr>
          <w:rFonts w:asciiTheme="minorHAnsi" w:hAnsiTheme="minorHAnsi" w:cstheme="minorHAnsi"/>
          <w:sz w:val="24"/>
        </w:rPr>
      </w:pPr>
      <w:r w:rsidRPr="00CA20EE">
        <w:rPr>
          <w:rFonts w:asciiTheme="minorHAnsi" w:hAnsiTheme="minorHAnsi" w:cstheme="minorHAnsi"/>
          <w:sz w:val="24"/>
        </w:rPr>
        <w:t>Motion to Adjourn</w:t>
      </w:r>
      <w:r w:rsidR="00655869">
        <w:rPr>
          <w:rFonts w:asciiTheme="minorHAnsi" w:hAnsiTheme="minorHAnsi" w:cstheme="minorHAnsi"/>
          <w:sz w:val="24"/>
        </w:rPr>
        <w:t xml:space="preserve"> by Dorchester</w:t>
      </w:r>
    </w:p>
    <w:p w14:paraId="56AD7E72" w14:textId="45FB52BC" w:rsidR="00CA20EE" w:rsidRPr="00CA20EE" w:rsidRDefault="00CA20EE" w:rsidP="00CA20EE">
      <w:pPr>
        <w:pStyle w:val="ListParagraph"/>
        <w:numPr>
          <w:ilvl w:val="1"/>
          <w:numId w:val="41"/>
        </w:numPr>
        <w:rPr>
          <w:rFonts w:asciiTheme="minorHAnsi" w:hAnsiTheme="minorHAnsi" w:cstheme="minorHAnsi"/>
          <w:sz w:val="24"/>
        </w:rPr>
      </w:pPr>
      <w:r w:rsidRPr="00CA20EE">
        <w:rPr>
          <w:rFonts w:asciiTheme="minorHAnsi" w:hAnsiTheme="minorHAnsi" w:cstheme="minorHAnsi"/>
          <w:sz w:val="24"/>
        </w:rPr>
        <w:t>First</w:t>
      </w:r>
      <w:r w:rsidR="00655869">
        <w:rPr>
          <w:rFonts w:asciiTheme="minorHAnsi" w:hAnsiTheme="minorHAnsi" w:cstheme="minorHAnsi"/>
          <w:sz w:val="24"/>
        </w:rPr>
        <w:t xml:space="preserve"> by Mitchell</w:t>
      </w:r>
    </w:p>
    <w:p w14:paraId="572FD979" w14:textId="3A43CA8D" w:rsidR="00CA20EE" w:rsidRPr="00CA20EE" w:rsidRDefault="00CA20EE" w:rsidP="00CA20EE">
      <w:pPr>
        <w:pStyle w:val="ListParagraph"/>
        <w:numPr>
          <w:ilvl w:val="1"/>
          <w:numId w:val="41"/>
        </w:numPr>
        <w:rPr>
          <w:rFonts w:asciiTheme="minorHAnsi" w:hAnsiTheme="minorHAnsi" w:cstheme="minorHAnsi"/>
          <w:sz w:val="24"/>
        </w:rPr>
      </w:pPr>
      <w:r w:rsidRPr="00CA20EE">
        <w:rPr>
          <w:rFonts w:asciiTheme="minorHAnsi" w:hAnsiTheme="minorHAnsi" w:cstheme="minorHAnsi"/>
          <w:sz w:val="24"/>
        </w:rPr>
        <w:t>Second</w:t>
      </w:r>
      <w:r w:rsidR="00655869">
        <w:rPr>
          <w:rFonts w:asciiTheme="minorHAnsi" w:hAnsiTheme="minorHAnsi" w:cstheme="minorHAnsi"/>
          <w:sz w:val="24"/>
        </w:rPr>
        <w:t>ed by Forest</w:t>
      </w:r>
    </w:p>
    <w:p w14:paraId="792CEBAE" w14:textId="77777777" w:rsidR="00711CEC" w:rsidRPr="00F73DDE" w:rsidRDefault="00711CEC" w:rsidP="00AD0376">
      <w:pPr>
        <w:rPr>
          <w:rFonts w:cstheme="minorHAnsi"/>
          <w:sz w:val="22"/>
          <w:szCs w:val="22"/>
        </w:rPr>
      </w:pPr>
    </w:p>
    <w:sectPr w:rsidR="00711CEC" w:rsidRPr="00F73DDE" w:rsidSect="00C763A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E9C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56AD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BE27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56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D228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CE2D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B240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E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B66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6C0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F011A"/>
    <w:multiLevelType w:val="hybridMultilevel"/>
    <w:tmpl w:val="CF5C7E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063A4B"/>
    <w:multiLevelType w:val="hybridMultilevel"/>
    <w:tmpl w:val="DD1ABB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E8941F5"/>
    <w:multiLevelType w:val="hybridMultilevel"/>
    <w:tmpl w:val="1E4C8E62"/>
    <w:lvl w:ilvl="0" w:tplc="E5941F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5E37F0"/>
    <w:multiLevelType w:val="multilevel"/>
    <w:tmpl w:val="B570082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8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11017B31"/>
    <w:multiLevelType w:val="multilevel"/>
    <w:tmpl w:val="6150D6EC"/>
    <w:numStyleLink w:val="AgendaItems"/>
  </w:abstractNum>
  <w:abstractNum w:abstractNumId="15" w15:restartNumberingAfterBreak="0">
    <w:nsid w:val="11897051"/>
    <w:multiLevelType w:val="hybridMultilevel"/>
    <w:tmpl w:val="5A9A3DBC"/>
    <w:lvl w:ilvl="0" w:tplc="C14E7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0AA6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38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7EE3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218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A6A7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86D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CE3F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E8BD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D349B7"/>
    <w:multiLevelType w:val="hybridMultilevel"/>
    <w:tmpl w:val="78BC2B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9126D3C"/>
    <w:multiLevelType w:val="hybridMultilevel"/>
    <w:tmpl w:val="CD1E735A"/>
    <w:lvl w:ilvl="0" w:tplc="CDFCEA3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88B12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2C43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4EE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EEF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14E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FACF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D278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C2EA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CC44469"/>
    <w:multiLevelType w:val="hybridMultilevel"/>
    <w:tmpl w:val="456832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3F12F9"/>
    <w:multiLevelType w:val="hybridMultilevel"/>
    <w:tmpl w:val="0B6ECF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EF64B1"/>
    <w:multiLevelType w:val="hybridMultilevel"/>
    <w:tmpl w:val="59F2FE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F318F6"/>
    <w:multiLevelType w:val="hybridMultilevel"/>
    <w:tmpl w:val="23666F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025DB6"/>
    <w:multiLevelType w:val="hybridMultilevel"/>
    <w:tmpl w:val="C9F68A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A7D43CD"/>
    <w:multiLevelType w:val="hybridMultilevel"/>
    <w:tmpl w:val="9BDCF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FC52F5"/>
    <w:multiLevelType w:val="multilevel"/>
    <w:tmpl w:val="6150D6EC"/>
    <w:styleLink w:val="AgendaItems"/>
    <w:lvl w:ilvl="0">
      <w:start w:val="1"/>
      <w:numFmt w:val="upperRoman"/>
      <w:pStyle w:val="ListParagraph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/>
        <w:sz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/>
        <w:sz w:val="28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08341E2"/>
    <w:multiLevelType w:val="hybridMultilevel"/>
    <w:tmpl w:val="6BB8CC4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21A5AF4"/>
    <w:multiLevelType w:val="hybridMultilevel"/>
    <w:tmpl w:val="2C10B0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6081BA3"/>
    <w:multiLevelType w:val="hybridMultilevel"/>
    <w:tmpl w:val="DCEA8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8683992"/>
    <w:multiLevelType w:val="hybridMultilevel"/>
    <w:tmpl w:val="BF14F0EC"/>
    <w:lvl w:ilvl="0" w:tplc="4EB86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8A15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D69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02B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944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FA4F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2D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6E5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CE7E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EC5D2B"/>
    <w:multiLevelType w:val="hybridMultilevel"/>
    <w:tmpl w:val="299488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AA91FAC"/>
    <w:multiLevelType w:val="hybridMultilevel"/>
    <w:tmpl w:val="E79CC770"/>
    <w:lvl w:ilvl="0" w:tplc="BD86659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D57615"/>
    <w:multiLevelType w:val="hybridMultilevel"/>
    <w:tmpl w:val="920AFC6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1E20AFD"/>
    <w:multiLevelType w:val="multilevel"/>
    <w:tmpl w:val="6150D6EC"/>
    <w:numStyleLink w:val="AgendaItems"/>
  </w:abstractNum>
  <w:abstractNum w:abstractNumId="33" w15:restartNumberingAfterBreak="0">
    <w:nsid w:val="51FC6E59"/>
    <w:multiLevelType w:val="hybridMultilevel"/>
    <w:tmpl w:val="4A90F904"/>
    <w:lvl w:ilvl="0" w:tplc="E5941F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60342"/>
    <w:multiLevelType w:val="hybridMultilevel"/>
    <w:tmpl w:val="2F2AD6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104CDC"/>
    <w:multiLevelType w:val="hybridMultilevel"/>
    <w:tmpl w:val="9C7A72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D01648"/>
    <w:multiLevelType w:val="hybridMultilevel"/>
    <w:tmpl w:val="FEC2EA2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1835EE"/>
    <w:multiLevelType w:val="hybridMultilevel"/>
    <w:tmpl w:val="77A6785E"/>
    <w:lvl w:ilvl="0" w:tplc="1009000F">
      <w:start w:val="1"/>
      <w:numFmt w:val="decimal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85A6C75"/>
    <w:multiLevelType w:val="hybridMultilevel"/>
    <w:tmpl w:val="0A7820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3357AC"/>
    <w:multiLevelType w:val="hybridMultilevel"/>
    <w:tmpl w:val="0916E0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C94ADF"/>
    <w:multiLevelType w:val="multilevel"/>
    <w:tmpl w:val="6150D6EC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/>
        <w:sz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5"/>
  </w:num>
  <w:num w:numId="2">
    <w:abstractNumId w:val="32"/>
  </w:num>
  <w:num w:numId="3">
    <w:abstractNumId w:val="40"/>
  </w:num>
  <w:num w:numId="4">
    <w:abstractNumId w:val="24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21"/>
  </w:num>
  <w:num w:numId="18">
    <w:abstractNumId w:val="37"/>
  </w:num>
  <w:num w:numId="19">
    <w:abstractNumId w:val="13"/>
  </w:num>
  <w:num w:numId="20">
    <w:abstractNumId w:val="22"/>
  </w:num>
  <w:num w:numId="21">
    <w:abstractNumId w:val="28"/>
  </w:num>
  <w:num w:numId="22">
    <w:abstractNumId w:val="17"/>
  </w:num>
  <w:num w:numId="23">
    <w:abstractNumId w:val="31"/>
  </w:num>
  <w:num w:numId="24">
    <w:abstractNumId w:val="12"/>
  </w:num>
  <w:num w:numId="25">
    <w:abstractNumId w:val="30"/>
  </w:num>
  <w:num w:numId="26">
    <w:abstractNumId w:val="36"/>
  </w:num>
  <w:num w:numId="27">
    <w:abstractNumId w:val="33"/>
  </w:num>
  <w:num w:numId="28">
    <w:abstractNumId w:val="39"/>
  </w:num>
  <w:num w:numId="29">
    <w:abstractNumId w:val="35"/>
  </w:num>
  <w:num w:numId="30">
    <w:abstractNumId w:val="18"/>
  </w:num>
  <w:num w:numId="31">
    <w:abstractNumId w:val="19"/>
  </w:num>
  <w:num w:numId="32">
    <w:abstractNumId w:val="23"/>
  </w:num>
  <w:num w:numId="33">
    <w:abstractNumId w:val="27"/>
  </w:num>
  <w:num w:numId="34">
    <w:abstractNumId w:val="34"/>
  </w:num>
  <w:num w:numId="35">
    <w:abstractNumId w:val="26"/>
  </w:num>
  <w:num w:numId="36">
    <w:abstractNumId w:val="11"/>
  </w:num>
  <w:num w:numId="37">
    <w:abstractNumId w:val="16"/>
  </w:num>
  <w:num w:numId="38">
    <w:abstractNumId w:val="38"/>
  </w:num>
  <w:num w:numId="39">
    <w:abstractNumId w:val="29"/>
  </w:num>
  <w:num w:numId="40">
    <w:abstractNumId w:val="20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D3F"/>
    <w:rsid w:val="00015D84"/>
    <w:rsid w:val="00037EFF"/>
    <w:rsid w:val="000721ED"/>
    <w:rsid w:val="000A68C3"/>
    <w:rsid w:val="000A69F7"/>
    <w:rsid w:val="000F4541"/>
    <w:rsid w:val="000F7C38"/>
    <w:rsid w:val="00100CA1"/>
    <w:rsid w:val="00117E75"/>
    <w:rsid w:val="00133A3A"/>
    <w:rsid w:val="00133A5A"/>
    <w:rsid w:val="00136F65"/>
    <w:rsid w:val="001660BE"/>
    <w:rsid w:val="00171C9C"/>
    <w:rsid w:val="00175617"/>
    <w:rsid w:val="00196698"/>
    <w:rsid w:val="001C0F8F"/>
    <w:rsid w:val="001D528B"/>
    <w:rsid w:val="001F4931"/>
    <w:rsid w:val="00221E93"/>
    <w:rsid w:val="00221FD7"/>
    <w:rsid w:val="0023270E"/>
    <w:rsid w:val="002613EF"/>
    <w:rsid w:val="0029047E"/>
    <w:rsid w:val="002A4799"/>
    <w:rsid w:val="002A6981"/>
    <w:rsid w:val="002B525B"/>
    <w:rsid w:val="002E24F7"/>
    <w:rsid w:val="002F56D5"/>
    <w:rsid w:val="0031071F"/>
    <w:rsid w:val="00315DD3"/>
    <w:rsid w:val="00334E57"/>
    <w:rsid w:val="003667A8"/>
    <w:rsid w:val="00374FF4"/>
    <w:rsid w:val="00375964"/>
    <w:rsid w:val="00390D3F"/>
    <w:rsid w:val="003E5BEF"/>
    <w:rsid w:val="004104A8"/>
    <w:rsid w:val="00491048"/>
    <w:rsid w:val="004A0F20"/>
    <w:rsid w:val="004A3B4F"/>
    <w:rsid w:val="004B1402"/>
    <w:rsid w:val="004F20C9"/>
    <w:rsid w:val="005554F6"/>
    <w:rsid w:val="005628D4"/>
    <w:rsid w:val="00572DC3"/>
    <w:rsid w:val="00581E0C"/>
    <w:rsid w:val="005A576E"/>
    <w:rsid w:val="005D559D"/>
    <w:rsid w:val="005E2BD1"/>
    <w:rsid w:val="005F5DD6"/>
    <w:rsid w:val="0060007E"/>
    <w:rsid w:val="006055D5"/>
    <w:rsid w:val="00636308"/>
    <w:rsid w:val="00636FB9"/>
    <w:rsid w:val="006530CC"/>
    <w:rsid w:val="00655869"/>
    <w:rsid w:val="0065735D"/>
    <w:rsid w:val="00662779"/>
    <w:rsid w:val="00690B7A"/>
    <w:rsid w:val="00693BAB"/>
    <w:rsid w:val="006C6840"/>
    <w:rsid w:val="006F60F9"/>
    <w:rsid w:val="00703A90"/>
    <w:rsid w:val="00711CEC"/>
    <w:rsid w:val="0071317F"/>
    <w:rsid w:val="00757B78"/>
    <w:rsid w:val="00782C68"/>
    <w:rsid w:val="00782EF9"/>
    <w:rsid w:val="007A3FD5"/>
    <w:rsid w:val="007A7A3C"/>
    <w:rsid w:val="007B4D03"/>
    <w:rsid w:val="007C31AE"/>
    <w:rsid w:val="007E0AB7"/>
    <w:rsid w:val="00814DBF"/>
    <w:rsid w:val="00827634"/>
    <w:rsid w:val="008278E6"/>
    <w:rsid w:val="00863DB0"/>
    <w:rsid w:val="00896EE4"/>
    <w:rsid w:val="008A1B23"/>
    <w:rsid w:val="00902876"/>
    <w:rsid w:val="00904982"/>
    <w:rsid w:val="00944E93"/>
    <w:rsid w:val="00945582"/>
    <w:rsid w:val="009678C0"/>
    <w:rsid w:val="00971306"/>
    <w:rsid w:val="00994C19"/>
    <w:rsid w:val="00995FA8"/>
    <w:rsid w:val="009A7708"/>
    <w:rsid w:val="009B0204"/>
    <w:rsid w:val="00A14E07"/>
    <w:rsid w:val="00A26884"/>
    <w:rsid w:val="00A34D24"/>
    <w:rsid w:val="00A356AC"/>
    <w:rsid w:val="00A5635F"/>
    <w:rsid w:val="00AB04B7"/>
    <w:rsid w:val="00AB0C38"/>
    <w:rsid w:val="00AB5579"/>
    <w:rsid w:val="00AC0142"/>
    <w:rsid w:val="00AD0376"/>
    <w:rsid w:val="00AE6335"/>
    <w:rsid w:val="00B35CF5"/>
    <w:rsid w:val="00B96D87"/>
    <w:rsid w:val="00BB1D6F"/>
    <w:rsid w:val="00BE58DA"/>
    <w:rsid w:val="00C333CF"/>
    <w:rsid w:val="00C34E48"/>
    <w:rsid w:val="00C548C2"/>
    <w:rsid w:val="00C74F54"/>
    <w:rsid w:val="00C763A3"/>
    <w:rsid w:val="00C763F3"/>
    <w:rsid w:val="00C92AFE"/>
    <w:rsid w:val="00CA20EE"/>
    <w:rsid w:val="00D106E8"/>
    <w:rsid w:val="00D11CCA"/>
    <w:rsid w:val="00D60BA5"/>
    <w:rsid w:val="00D74088"/>
    <w:rsid w:val="00D76A38"/>
    <w:rsid w:val="00D82E20"/>
    <w:rsid w:val="00DC4E8E"/>
    <w:rsid w:val="00DD4A47"/>
    <w:rsid w:val="00DD4AAE"/>
    <w:rsid w:val="00E1517E"/>
    <w:rsid w:val="00E44065"/>
    <w:rsid w:val="00E45CCC"/>
    <w:rsid w:val="00E811DA"/>
    <w:rsid w:val="00E8210C"/>
    <w:rsid w:val="00EA6B02"/>
    <w:rsid w:val="00F25C91"/>
    <w:rsid w:val="00F31C93"/>
    <w:rsid w:val="00F42B76"/>
    <w:rsid w:val="00F70B37"/>
    <w:rsid w:val="00F73DDE"/>
    <w:rsid w:val="00FB1B1C"/>
    <w:rsid w:val="00FB5102"/>
    <w:rsid w:val="00FC2E0F"/>
    <w:rsid w:val="00FC6108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2C8C2B"/>
  <w15:docId w15:val="{D5A404EB-CBEE-4458-803F-E593D964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BD1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9678C0"/>
    <w:pPr>
      <w:keepNext/>
      <w:spacing w:after="480"/>
      <w:jc w:val="center"/>
      <w:outlineLvl w:val="0"/>
    </w:pPr>
    <w:rPr>
      <w:rFonts w:asciiTheme="majorHAnsi" w:hAnsiTheme="majorHAnsi" w:cs="Arial"/>
      <w:b/>
      <w:bCs/>
      <w:smallCaps/>
      <w:kern w:val="32"/>
      <w:sz w:val="72"/>
      <w:szCs w:val="56"/>
    </w:rPr>
  </w:style>
  <w:style w:type="paragraph" w:styleId="Heading2">
    <w:name w:val="heading 2"/>
    <w:basedOn w:val="Normal"/>
    <w:next w:val="Normal"/>
    <w:qFormat/>
    <w:rsid w:val="009678C0"/>
    <w:pPr>
      <w:keepNext/>
      <w:spacing w:before="360" w:after="360"/>
      <w:jc w:val="center"/>
      <w:outlineLvl w:val="1"/>
    </w:pPr>
    <w:rPr>
      <w:rFonts w:asciiTheme="majorHAnsi" w:hAnsiTheme="majorHAnsi" w:cs="Arial"/>
      <w:b/>
      <w:bCs/>
      <w:iCs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AgendaItems">
    <w:name w:val="Agenda Items"/>
    <w:basedOn w:val="NoList"/>
    <w:rsid w:val="003E5BEF"/>
    <w:pPr>
      <w:numPr>
        <w:numId w:val="4"/>
      </w:numPr>
    </w:pPr>
  </w:style>
  <w:style w:type="paragraph" w:styleId="BalloonText">
    <w:name w:val="Balloon Text"/>
    <w:basedOn w:val="Normal"/>
    <w:semiHidden/>
    <w:rsid w:val="0031071F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qFormat/>
    <w:rsid w:val="0031071F"/>
    <w:pPr>
      <w:jc w:val="right"/>
    </w:pPr>
    <w:rPr>
      <w:rFonts w:ascii="Arial" w:hAnsi="Arial"/>
      <w:sz w:val="28"/>
    </w:rPr>
  </w:style>
  <w:style w:type="paragraph" w:styleId="ListNumber">
    <w:name w:val="List Number"/>
    <w:basedOn w:val="Normal"/>
    <w:uiPriority w:val="99"/>
    <w:unhideWhenUsed/>
    <w:qFormat/>
    <w:rsid w:val="005E2BD1"/>
    <w:pPr>
      <w:numPr>
        <w:ilvl w:val="1"/>
        <w:numId w:val="5"/>
      </w:numPr>
      <w:spacing w:line="360" w:lineRule="auto"/>
    </w:pPr>
    <w:rPr>
      <w:rFonts w:ascii="Arial" w:hAnsi="Arial"/>
      <w:sz w:val="28"/>
    </w:rPr>
  </w:style>
  <w:style w:type="character" w:styleId="PlaceholderText">
    <w:name w:val="Placeholder Text"/>
    <w:basedOn w:val="DefaultParagraphFont"/>
    <w:uiPriority w:val="99"/>
    <w:semiHidden/>
    <w:rsid w:val="005E2BD1"/>
    <w:rPr>
      <w:color w:val="808080"/>
    </w:rPr>
  </w:style>
  <w:style w:type="paragraph" w:styleId="ListParagraph">
    <w:name w:val="List Paragraph"/>
    <w:basedOn w:val="Normal"/>
    <w:uiPriority w:val="34"/>
    <w:qFormat/>
    <w:rsid w:val="005E2BD1"/>
    <w:pPr>
      <w:numPr>
        <w:numId w:val="5"/>
      </w:numPr>
      <w:spacing w:line="360" w:lineRule="auto"/>
    </w:pPr>
    <w:rPr>
      <w:rFonts w:ascii="Arial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636308"/>
    <w:pPr>
      <w:spacing w:before="100" w:beforeAutospacing="1" w:after="100" w:afterAutospacing="1"/>
    </w:pPr>
    <w:rPr>
      <w:rFonts w:ascii="Times New Roman" w:hAnsi="Times New Roman"/>
      <w:lang w:val="en-CA" w:eastAsia="en-CA"/>
    </w:rPr>
  </w:style>
  <w:style w:type="character" w:styleId="Hyperlink">
    <w:name w:val="Hyperlink"/>
    <w:basedOn w:val="DefaultParagraphFont"/>
    <w:uiPriority w:val="99"/>
    <w:semiHidden/>
    <w:unhideWhenUsed/>
    <w:rsid w:val="00D106E8"/>
    <w:rPr>
      <w:color w:val="0000FF"/>
      <w:u w:val="single"/>
    </w:rPr>
  </w:style>
  <w:style w:type="table" w:styleId="TableGrid">
    <w:name w:val="Table Grid"/>
    <w:basedOn w:val="TableNormal"/>
    <w:uiPriority w:val="59"/>
    <w:rsid w:val="00D60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4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28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82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11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71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4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5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0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00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3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10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44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28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10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68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66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5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45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787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757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93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59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857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hyperlink" Target="http://www.wrra.ca/index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\AppData\Roaming\Microsoft\Templates\ComMtg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8F222ABAF948E5A553156D17C4F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79C57-7D9B-45FB-BD99-4DAD065CBE85}"/>
      </w:docPartPr>
      <w:docPartBody>
        <w:p w:rsidR="00C0482A" w:rsidRDefault="00127C17">
          <w:pPr>
            <w:pStyle w:val="0B8F222ABAF948E5A553156D17C4F3FD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C17"/>
    <w:rsid w:val="000A635A"/>
    <w:rsid w:val="00127C17"/>
    <w:rsid w:val="00304B33"/>
    <w:rsid w:val="006451F8"/>
    <w:rsid w:val="00663FAA"/>
    <w:rsid w:val="009D2F2D"/>
    <w:rsid w:val="00A649FA"/>
    <w:rsid w:val="00B355A5"/>
    <w:rsid w:val="00B4567B"/>
    <w:rsid w:val="00C0482A"/>
    <w:rsid w:val="00EC51D2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8F222ABAF948E5A553156D17C4F3FD">
    <w:name w:val="0B8F222ABAF948E5A553156D17C4F3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E8E8811-E329-48B7-A729-EABC2DC5C4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ComMtgAgenda</Template>
  <TotalTime>150</TotalTime>
  <Pages>9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meeting agenda</vt:lpstr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meeting agenda</dc:title>
  <dc:creator>Tina</dc:creator>
  <cp:keywords/>
  <cp:lastModifiedBy>Shannon Crinklaw</cp:lastModifiedBy>
  <cp:revision>65</cp:revision>
  <cp:lastPrinted>2003-06-24T18:33:00Z</cp:lastPrinted>
  <dcterms:created xsi:type="dcterms:W3CDTF">2022-05-12T22:15:00Z</dcterms:created>
  <dcterms:modified xsi:type="dcterms:W3CDTF">2022-05-13T00:47:00Z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TC060891411033</vt:lpwstr>
  </property>
</Properties>
</file>